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6A7979">
            <w:pPr>
              <w:ind w:left="-108"/>
              <w:jc w:val="both"/>
            </w:pPr>
            <w:r w:rsidRPr="0045315B">
              <w:t>О проекте закона Приморского края "О внесении изменени</w:t>
            </w:r>
            <w:r w:rsidR="006A7979">
              <w:t>я</w:t>
            </w:r>
            <w:r w:rsidRPr="0045315B">
              <w:t xml:space="preserve"> в</w:t>
            </w:r>
            <w:r w:rsidR="006A7979">
              <w:t xml:space="preserve"> статью 5</w:t>
            </w:r>
            <w:r w:rsidRPr="0045315B">
              <w:t xml:space="preserve"> Закон</w:t>
            </w:r>
            <w:r w:rsidR="006A7979">
              <w:t>а</w:t>
            </w:r>
            <w:r w:rsidRPr="0045315B">
              <w:t xml:space="preserve"> Приморского края</w:t>
            </w:r>
            <w:r>
              <w:t xml:space="preserve"> "О </w:t>
            </w:r>
            <w:r w:rsidR="006A7979">
              <w:t>бесплатном предоставлении земельных участков гражданам, имеющим трех и более детей,</w:t>
            </w:r>
            <w:r w:rsidR="003156C4">
              <w:t xml:space="preserve"> </w:t>
            </w:r>
            <w:r>
              <w:t>в Приморском крае"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9F4969">
      <w:pPr>
        <w:ind w:firstLine="709"/>
        <w:jc w:val="both"/>
      </w:pPr>
      <w:proofErr w:type="gramStart"/>
      <w:r>
        <w:t>1.</w:t>
      </w:r>
      <w:r w:rsidR="006A7979">
        <w:t>Согласиться с предложением комитета Законодательного Собрания по продовольственной политике и приро</w:t>
      </w:r>
      <w:r w:rsidR="00811E9E">
        <w:t xml:space="preserve">допользованию о нецелесообразности рассмотрения проекта закона Приморского края </w:t>
      </w:r>
      <w:r w:rsidR="00811E9E" w:rsidRPr="0045315B">
        <w:t>"О внесении изменени</w:t>
      </w:r>
      <w:r w:rsidR="00811E9E">
        <w:t>я</w:t>
      </w:r>
      <w:r w:rsidR="00811E9E" w:rsidRPr="0045315B">
        <w:t xml:space="preserve"> в</w:t>
      </w:r>
      <w:r w:rsidR="00811E9E">
        <w:t xml:space="preserve"> статью 5</w:t>
      </w:r>
      <w:r w:rsidR="00811E9E" w:rsidRPr="0045315B">
        <w:t xml:space="preserve"> Закон</w:t>
      </w:r>
      <w:r w:rsidR="00811E9E">
        <w:t>а</w:t>
      </w:r>
      <w:r w:rsidR="00811E9E" w:rsidRPr="0045315B">
        <w:t xml:space="preserve"> Приморского края</w:t>
      </w:r>
      <w:r w:rsidR="00811E9E">
        <w:t xml:space="preserve"> "О бесплатном предоставлении земельных участков гражданам, имеющим трех и более детей, в Приморском крае"</w:t>
      </w:r>
      <w:r w:rsidR="00811E9E">
        <w:t>, принятого Законодательным Собранием</w:t>
      </w:r>
      <w:r w:rsidR="00811E9E">
        <w:br/>
        <w:t>26 февраля 2014 года в первом чтении, и снять указанный законопр</w:t>
      </w:r>
      <w:r w:rsidR="00FA48A7">
        <w:t xml:space="preserve">оект с дальнейшего рассмотрения </w:t>
      </w:r>
      <w:r w:rsidR="00FA48A7">
        <w:tab/>
        <w:t>Законодательного</w:t>
      </w:r>
      <w:proofErr w:type="gramEnd"/>
      <w:r w:rsidR="00FA48A7">
        <w:t xml:space="preserve"> Собрания.</w:t>
      </w:r>
      <w:bookmarkStart w:id="0" w:name="_GoBack"/>
      <w:bookmarkEnd w:id="0"/>
    </w:p>
    <w:p w:rsidR="00CE1110" w:rsidRDefault="00CE1110" w:rsidP="009F4969">
      <w:pPr>
        <w:jc w:val="both"/>
      </w:pPr>
    </w:p>
    <w:p w:rsidR="002752E8" w:rsidRDefault="00CE1110" w:rsidP="009F4969">
      <w:pPr>
        <w:ind w:firstLine="709"/>
        <w:jc w:val="both"/>
      </w:pPr>
      <w:r>
        <w:t>2.</w:t>
      </w:r>
      <w:r w:rsidR="00811E9E">
        <w:t>Направить настоящее постановление Губернатору Приморского края.</w:t>
      </w:r>
    </w:p>
    <w:p w:rsidR="002752E8" w:rsidRDefault="002752E8" w:rsidP="009F4969">
      <w:pPr>
        <w:ind w:firstLine="709"/>
        <w:jc w:val="both"/>
      </w:pPr>
    </w:p>
    <w:p w:rsidR="00CE1110" w:rsidRDefault="00811E9E" w:rsidP="009F4969">
      <w:pPr>
        <w:ind w:firstLine="709"/>
        <w:jc w:val="both"/>
      </w:pPr>
      <w:r>
        <w:t>3</w:t>
      </w:r>
      <w:r w:rsidR="00CE1110">
        <w:t>.Настоящее постановление вступает в силу со дня его принятия.</w:t>
      </w:r>
    </w:p>
    <w:p w:rsidR="00CE1110" w:rsidRDefault="00CE1110" w:rsidP="009F4969">
      <w:pPr>
        <w:jc w:val="both"/>
      </w:pPr>
    </w:p>
    <w:p w:rsidR="00CE1110" w:rsidRDefault="00CE1110" w:rsidP="009F4969">
      <w:pPr>
        <w:jc w:val="both"/>
      </w:pPr>
    </w:p>
    <w:p w:rsidR="00CE1110" w:rsidRDefault="00CE1110"/>
    <w:p w:rsidR="00CE1110" w:rsidRDefault="00CE1110">
      <w:r>
        <w:t>Председатель</w:t>
      </w:r>
    </w:p>
    <w:p w:rsidR="00CE1110" w:rsidRDefault="00CE1110">
      <w:r>
        <w:t>Законодательного Собрания              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D99" w:rsidRDefault="001A0D99">
      <w:r>
        <w:separator/>
      </w:r>
    </w:p>
  </w:endnote>
  <w:endnote w:type="continuationSeparator" w:id="0">
    <w:p w:rsidR="001A0D99" w:rsidRDefault="001A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D99" w:rsidRDefault="001A0D99">
      <w:r>
        <w:separator/>
      </w:r>
    </w:p>
  </w:footnote>
  <w:footnote w:type="continuationSeparator" w:id="0">
    <w:p w:rsidR="001A0D99" w:rsidRDefault="001A0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A0D99"/>
    <w:rsid w:val="002752E8"/>
    <w:rsid w:val="003156C4"/>
    <w:rsid w:val="003325F4"/>
    <w:rsid w:val="00392E21"/>
    <w:rsid w:val="003F0673"/>
    <w:rsid w:val="004B69FA"/>
    <w:rsid w:val="004D1A01"/>
    <w:rsid w:val="005A6019"/>
    <w:rsid w:val="005E6130"/>
    <w:rsid w:val="00695A4A"/>
    <w:rsid w:val="006A7979"/>
    <w:rsid w:val="006D45ED"/>
    <w:rsid w:val="006E650F"/>
    <w:rsid w:val="00726997"/>
    <w:rsid w:val="007B48E7"/>
    <w:rsid w:val="007B5289"/>
    <w:rsid w:val="00811E9E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4969"/>
    <w:rsid w:val="00A13794"/>
    <w:rsid w:val="00A26C60"/>
    <w:rsid w:val="00A93332"/>
    <w:rsid w:val="00AE5EE6"/>
    <w:rsid w:val="00BA58C7"/>
    <w:rsid w:val="00C11270"/>
    <w:rsid w:val="00C20E8F"/>
    <w:rsid w:val="00CA7E54"/>
    <w:rsid w:val="00CB206A"/>
    <w:rsid w:val="00CE1110"/>
    <w:rsid w:val="00CE19DF"/>
    <w:rsid w:val="00D02716"/>
    <w:rsid w:val="00DF01B2"/>
    <w:rsid w:val="00E847C4"/>
    <w:rsid w:val="00E93A7F"/>
    <w:rsid w:val="00EF502B"/>
    <w:rsid w:val="00F14CBB"/>
    <w:rsid w:val="00F75CDD"/>
    <w:rsid w:val="00FA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2015-05-21T23:06:00Z</cp:lastPrinted>
  <dcterms:created xsi:type="dcterms:W3CDTF">2015-05-21T22:35:00Z</dcterms:created>
  <dcterms:modified xsi:type="dcterms:W3CDTF">2015-05-22T00:47:00Z</dcterms:modified>
</cp:coreProperties>
</file>