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493023521" r:id="rId9"/>
        </w:object>
      </w:r>
      <w:r w:rsidR="003262F2">
        <w:t xml:space="preserve"> 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2715D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95034" w:rsidRDefault="00D95034" w:rsidP="00F616AF">
            <w:pPr>
              <w:spacing w:after="120"/>
              <w:ind w:firstLine="34"/>
              <w:rPr>
                <w:szCs w:val="28"/>
                <w:lang w:val="en-US"/>
              </w:rPr>
            </w:pPr>
            <w:r w:rsidRPr="00D95034">
              <w:rPr>
                <w:szCs w:val="28"/>
              </w:rPr>
              <w:t>1</w:t>
            </w:r>
            <w:r w:rsidR="00F616AF">
              <w:rPr>
                <w:szCs w:val="28"/>
              </w:rPr>
              <w:t>3</w:t>
            </w:r>
            <w:r w:rsidRPr="00D95034">
              <w:rPr>
                <w:szCs w:val="28"/>
              </w:rPr>
              <w:t>.0</w:t>
            </w:r>
            <w:r w:rsidR="003262F2">
              <w:rPr>
                <w:szCs w:val="28"/>
              </w:rPr>
              <w:t>5</w:t>
            </w:r>
            <w:r w:rsidRPr="00D95034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D95034" w:rsidRDefault="00357541">
            <w:pPr>
              <w:jc w:val="right"/>
              <w:rPr>
                <w:szCs w:val="28"/>
              </w:rPr>
            </w:pPr>
            <w:r w:rsidRPr="00D95034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D95034" w:rsidRDefault="00B803DE" w:rsidP="003262F2">
            <w:pPr>
              <w:ind w:hanging="107"/>
              <w:rPr>
                <w:szCs w:val="28"/>
              </w:rPr>
            </w:pPr>
            <w:r w:rsidRPr="00D95034">
              <w:rPr>
                <w:szCs w:val="28"/>
              </w:rPr>
              <w:t xml:space="preserve"> </w:t>
            </w:r>
            <w:r w:rsidR="007F02BF">
              <w:rPr>
                <w:szCs w:val="28"/>
              </w:rPr>
              <w:t>382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F53129" w:rsidRDefault="00CE48D5" w:rsidP="003262F2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"Об </w:t>
            </w:r>
            <w:r w:rsidR="003262F2">
              <w:t>использовании лесов</w:t>
            </w:r>
            <w:r>
              <w:t xml:space="preserve"> в Приморском крае"</w:t>
            </w:r>
          </w:p>
          <w:p w:rsidR="00357541" w:rsidRDefault="00CE48D5" w:rsidP="003262F2">
            <w:pPr>
              <w:jc w:val="both"/>
            </w:pPr>
            <w:r>
              <w:t>(первое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</w:t>
      </w:r>
      <w:r w:rsidR="003262F2">
        <w:t xml:space="preserve">использовании лесов </w:t>
      </w:r>
      <w:r>
        <w:t>в Приморском крае",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</w:t>
      </w:r>
      <w:r w:rsidR="003262F2">
        <w:t>использовании лесов</w:t>
      </w:r>
      <w:r>
        <w:t xml:space="preserve"> в Приморском крае" в качестве законодательной инициативы.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</w:t>
      </w:r>
      <w:r w:rsidR="003262F2">
        <w:t>использовании лесов</w:t>
      </w:r>
      <w:r>
        <w:t xml:space="preserve"> в Приморском крае" </w:t>
      </w:r>
      <w:r w:rsidRPr="0045315B">
        <w:t xml:space="preserve">в первом чтении на очередном заседании Законодательного Собрания в </w:t>
      </w:r>
      <w:r>
        <w:t>ма</w:t>
      </w:r>
      <w:r w:rsidR="003262F2">
        <w:t>е</w:t>
      </w:r>
      <w:r w:rsidRPr="0045315B">
        <w:t xml:space="preserve"> 201</w:t>
      </w:r>
      <w:r>
        <w:t>5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4.</w:t>
      </w:r>
      <w:r w:rsidRPr="0045315B">
        <w:t xml:space="preserve">Поручить </w:t>
      </w:r>
      <w:r>
        <w:t>К</w:t>
      </w:r>
      <w:r w:rsidR="003262F2">
        <w:t>ваше</w:t>
      </w:r>
      <w:r>
        <w:t xml:space="preserve"> А.</w:t>
      </w:r>
      <w:r w:rsidR="003262F2">
        <w:t>Л.</w:t>
      </w:r>
      <w:r w:rsidRPr="0045315B">
        <w:t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5.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3262F2">
      <w:pPr>
        <w:pStyle w:val="a3"/>
        <w:tabs>
          <w:tab w:val="clear" w:pos="4153"/>
          <w:tab w:val="clear" w:pos="8306"/>
        </w:tabs>
      </w:pPr>
      <w:r>
        <w:t>П</w:t>
      </w:r>
      <w:r w:rsidR="00CE48D5">
        <w:t>редседател</w:t>
      </w:r>
      <w:r>
        <w:t>ь</w:t>
      </w:r>
      <w:r w:rsidR="00126DE4">
        <w:t xml:space="preserve"> комитета </w:t>
      </w:r>
      <w:r w:rsidR="00126DE4">
        <w:tab/>
      </w:r>
      <w:r w:rsidR="00126DE4">
        <w:tab/>
      </w:r>
      <w:r w:rsidR="00126DE4">
        <w:tab/>
      </w:r>
      <w:r>
        <w:tab/>
      </w:r>
      <w:r>
        <w:tab/>
      </w:r>
      <w:r>
        <w:tab/>
      </w:r>
      <w:r>
        <w:tab/>
      </w:r>
      <w:r w:rsidR="00252C51">
        <w:t xml:space="preserve">    </w:t>
      </w:r>
      <w:r>
        <w:t>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4FC" w:rsidRDefault="008A34FC">
      <w:r>
        <w:separator/>
      </w:r>
    </w:p>
  </w:endnote>
  <w:endnote w:type="continuationSeparator" w:id="0">
    <w:p w:rsidR="008A34FC" w:rsidRDefault="008A3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4FC" w:rsidRDefault="008A34FC">
      <w:r>
        <w:separator/>
      </w:r>
    </w:p>
  </w:footnote>
  <w:footnote w:type="continuationSeparator" w:id="0">
    <w:p w:rsidR="008A34FC" w:rsidRDefault="008A34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37364"/>
    <w:rsid w:val="00160F97"/>
    <w:rsid w:val="0020003C"/>
    <w:rsid w:val="00252C51"/>
    <w:rsid w:val="002715DA"/>
    <w:rsid w:val="003262F2"/>
    <w:rsid w:val="00357541"/>
    <w:rsid w:val="003F2358"/>
    <w:rsid w:val="00461E2B"/>
    <w:rsid w:val="00711783"/>
    <w:rsid w:val="007128C1"/>
    <w:rsid w:val="007F02BF"/>
    <w:rsid w:val="008A34FC"/>
    <w:rsid w:val="009E5CD9"/>
    <w:rsid w:val="00B803DE"/>
    <w:rsid w:val="00BE16C2"/>
    <w:rsid w:val="00C9335B"/>
    <w:rsid w:val="00C958B6"/>
    <w:rsid w:val="00CE48D5"/>
    <w:rsid w:val="00D214B9"/>
    <w:rsid w:val="00D95034"/>
    <w:rsid w:val="00E6201A"/>
    <w:rsid w:val="00F53129"/>
    <w:rsid w:val="00F616AF"/>
    <w:rsid w:val="00FC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F531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53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F531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53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28C93-8FEC-4D29-827C-ECEB48082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4</cp:revision>
  <cp:lastPrinted>2015-05-12T05:22:00Z</cp:lastPrinted>
  <dcterms:created xsi:type="dcterms:W3CDTF">2015-05-12T05:21:00Z</dcterms:created>
  <dcterms:modified xsi:type="dcterms:W3CDTF">2015-05-13T01:59:00Z</dcterms:modified>
</cp:coreProperties>
</file>