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395F05" w:rsidRPr="0075524E" w:rsidRDefault="00395F05" w:rsidP="00117661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>Б ИСПОЛЬЗОВАНИИ ЛЕСОВ</w:t>
      </w:r>
      <w:r w:rsidR="00117661">
        <w:rPr>
          <w:b/>
          <w:szCs w:val="28"/>
        </w:rPr>
        <w:t xml:space="preserve"> </w:t>
      </w:r>
      <w:r w:rsidR="00C7293D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 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 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26289C">
        <w:rPr>
          <w:bCs/>
          <w:szCs w:val="28"/>
        </w:rPr>
        <w:br/>
      </w:r>
      <w:r>
        <w:rPr>
          <w:bCs/>
          <w:szCs w:val="28"/>
        </w:rPr>
        <w:t>№ 23, стр. 22;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</w:t>
      </w:r>
      <w:proofErr w:type="gramEnd"/>
      <w:r w:rsidR="0026289C">
        <w:rPr>
          <w:bCs/>
          <w:szCs w:val="28"/>
        </w:rPr>
        <w:t xml:space="preserve"> 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</w:p>
    <w:p w:rsidR="0026289C" w:rsidRDefault="0026289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1)статью 5 дополнить частью 5 следующего содержания:</w:t>
      </w:r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bCs/>
          <w:szCs w:val="28"/>
        </w:rPr>
        <w:t>"5.</w:t>
      </w:r>
      <w:r w:rsidRPr="0026289C">
        <w:rPr>
          <w:szCs w:val="28"/>
        </w:rPr>
        <w:t>Древесина, заготовленная гражданами для собственных нужд, не может отчуждаться или переходить от одного лица к другому иными способами</w:t>
      </w:r>
      <w:proofErr w:type="gramStart"/>
      <w:r w:rsidRPr="0026289C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2)в статье 8:</w:t>
      </w:r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</w:t>
      </w:r>
      <w:r w:rsidR="007D5EC9">
        <w:rPr>
          <w:szCs w:val="28"/>
        </w:rPr>
        <w:t>ь</w:t>
      </w:r>
      <w:r>
        <w:rPr>
          <w:szCs w:val="28"/>
        </w:rPr>
        <w:t xml:space="preserve"> 1 дополнить словами </w:t>
      </w:r>
      <w:r w:rsidRPr="0026289C">
        <w:rPr>
          <w:szCs w:val="28"/>
        </w:rPr>
        <w:t>"(на одну семью или одиноко проживающего гражданина)</w:t>
      </w:r>
      <w:r>
        <w:rPr>
          <w:szCs w:val="28"/>
        </w:rPr>
        <w:t>";</w:t>
      </w:r>
    </w:p>
    <w:p w:rsidR="007D5EC9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7D5EC9">
        <w:rPr>
          <w:szCs w:val="28"/>
        </w:rPr>
        <w:t>в</w:t>
      </w:r>
      <w:proofErr w:type="gramEnd"/>
      <w:r w:rsidR="007D5EC9">
        <w:rPr>
          <w:szCs w:val="28"/>
        </w:rPr>
        <w:t xml:space="preserve"> части 2:</w:t>
      </w:r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 пункт</w:t>
      </w:r>
      <w:r w:rsidR="007D5EC9">
        <w:rPr>
          <w:szCs w:val="28"/>
        </w:rPr>
        <w:t>е 1</w:t>
      </w:r>
      <w:r>
        <w:rPr>
          <w:szCs w:val="28"/>
        </w:rPr>
        <w:t xml:space="preserve"> после слов "деловой древесины" дополнить словами "</w:t>
      </w:r>
      <w:r w:rsidRPr="0026289C">
        <w:rPr>
          <w:szCs w:val="28"/>
        </w:rPr>
        <w:t>хвойных и мягк</w:t>
      </w:r>
      <w:r w:rsidR="00117661">
        <w:rPr>
          <w:szCs w:val="28"/>
        </w:rPr>
        <w:t>их</w:t>
      </w:r>
      <w:r w:rsidRPr="0026289C">
        <w:rPr>
          <w:szCs w:val="28"/>
        </w:rPr>
        <w:t xml:space="preserve"> лиственных пород</w:t>
      </w:r>
      <w:r>
        <w:rPr>
          <w:szCs w:val="28"/>
        </w:rPr>
        <w:t>";</w:t>
      </w:r>
    </w:p>
    <w:p w:rsidR="007D5EC9" w:rsidRDefault="007D5EC9" w:rsidP="007D5EC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 пункте 2 после слов "деловой древесины" дополнить словами "</w:t>
      </w:r>
      <w:r w:rsidRPr="0026289C">
        <w:rPr>
          <w:szCs w:val="28"/>
        </w:rPr>
        <w:t>хвойных и мягк</w:t>
      </w:r>
      <w:r>
        <w:rPr>
          <w:szCs w:val="28"/>
        </w:rPr>
        <w:t>их</w:t>
      </w:r>
      <w:r w:rsidRPr="0026289C">
        <w:rPr>
          <w:szCs w:val="28"/>
        </w:rPr>
        <w:t xml:space="preserve"> лиственных пород</w:t>
      </w:r>
      <w:r>
        <w:rPr>
          <w:szCs w:val="28"/>
        </w:rPr>
        <w:t>";</w:t>
      </w:r>
    </w:p>
    <w:p w:rsidR="001F5B98" w:rsidRDefault="001F5B98" w:rsidP="007D5EC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в пункте 3 после слов </w:t>
      </w:r>
      <w:r>
        <w:rPr>
          <w:szCs w:val="28"/>
        </w:rPr>
        <w:t>"жилых домов" дополнить словами "</w:t>
      </w:r>
      <w:r w:rsidRPr="0026289C">
        <w:rPr>
          <w:szCs w:val="28"/>
        </w:rPr>
        <w:t>и жилых помещений с печным отоплением</w:t>
      </w:r>
      <w:r>
        <w:rPr>
          <w:szCs w:val="28"/>
        </w:rPr>
        <w:t>";</w:t>
      </w:r>
      <w:bookmarkStart w:id="0" w:name="_GoBack"/>
      <w:bookmarkEnd w:id="0"/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после слов "жилых домов" дополнить словами "</w:t>
      </w:r>
      <w:r w:rsidRPr="0026289C">
        <w:rPr>
          <w:szCs w:val="28"/>
        </w:rPr>
        <w:t>и жилых помещений с печным отоплением</w:t>
      </w:r>
      <w:r>
        <w:rPr>
          <w:szCs w:val="28"/>
        </w:rPr>
        <w:t>";</w:t>
      </w:r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4 следующего содержания:</w:t>
      </w:r>
    </w:p>
    <w:p w:rsidR="0026289C" w:rsidRP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"4.</w:t>
      </w:r>
      <w:r w:rsidRPr="0026289C">
        <w:rPr>
          <w:szCs w:val="28"/>
        </w:rPr>
        <w:t>По личному заявлению</w:t>
      </w:r>
      <w:r w:rsidR="00520181">
        <w:rPr>
          <w:szCs w:val="28"/>
        </w:rPr>
        <w:t xml:space="preserve"> </w:t>
      </w:r>
      <w:r w:rsidRPr="0026289C">
        <w:rPr>
          <w:szCs w:val="28"/>
        </w:rPr>
        <w:t>гражданина объем заготовки древесины для</w:t>
      </w:r>
      <w:r w:rsidR="009A3212">
        <w:rPr>
          <w:szCs w:val="28"/>
        </w:rPr>
        <w:t xml:space="preserve"> собственных нужд для отопления жилых домов и </w:t>
      </w:r>
      <w:r w:rsidR="009A3212" w:rsidRPr="0026289C">
        <w:rPr>
          <w:szCs w:val="28"/>
        </w:rPr>
        <w:t>жилых помещений с печным отоплением</w:t>
      </w:r>
      <w:r w:rsidR="009A3212">
        <w:rPr>
          <w:szCs w:val="28"/>
        </w:rPr>
        <w:t xml:space="preserve"> </w:t>
      </w:r>
      <w:r w:rsidRPr="0026289C">
        <w:rPr>
          <w:szCs w:val="28"/>
        </w:rPr>
        <w:t>может быть уменьшен</w:t>
      </w:r>
      <w:proofErr w:type="gramStart"/>
      <w:r w:rsidR="00520181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26289C" w:rsidRPr="002E4372" w:rsidRDefault="0026289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FA8" w:rsidRDefault="00D54FA8">
      <w:r>
        <w:separator/>
      </w:r>
    </w:p>
  </w:endnote>
  <w:endnote w:type="continuationSeparator" w:id="0">
    <w:p w:rsidR="00D54FA8" w:rsidRDefault="00D5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FA8" w:rsidRDefault="00D54FA8">
      <w:r>
        <w:separator/>
      </w:r>
    </w:p>
  </w:footnote>
  <w:footnote w:type="continuationSeparator" w:id="0">
    <w:p w:rsidR="00D54FA8" w:rsidRDefault="00D54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931F6"/>
    <w:rsid w:val="000B1C1E"/>
    <w:rsid w:val="000B730F"/>
    <w:rsid w:val="00117661"/>
    <w:rsid w:val="001843FB"/>
    <w:rsid w:val="001A45F3"/>
    <w:rsid w:val="001F5B98"/>
    <w:rsid w:val="0026289C"/>
    <w:rsid w:val="002F7658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515C88"/>
    <w:rsid w:val="00520181"/>
    <w:rsid w:val="005A2827"/>
    <w:rsid w:val="005B649F"/>
    <w:rsid w:val="006240FD"/>
    <w:rsid w:val="00676061"/>
    <w:rsid w:val="00734BA2"/>
    <w:rsid w:val="007D5EC9"/>
    <w:rsid w:val="0088387D"/>
    <w:rsid w:val="008B7E58"/>
    <w:rsid w:val="008E2B20"/>
    <w:rsid w:val="009A3212"/>
    <w:rsid w:val="00AB70F9"/>
    <w:rsid w:val="00AC31EC"/>
    <w:rsid w:val="00B14397"/>
    <w:rsid w:val="00BE0544"/>
    <w:rsid w:val="00C27632"/>
    <w:rsid w:val="00C7293D"/>
    <w:rsid w:val="00CE4F50"/>
    <w:rsid w:val="00D54FA8"/>
    <w:rsid w:val="00D75B71"/>
    <w:rsid w:val="00DE7084"/>
    <w:rsid w:val="00DF07A3"/>
    <w:rsid w:val="00E34273"/>
    <w:rsid w:val="00E47787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F3293-8B57-4540-890F-83B2D6BC6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10</cp:revision>
  <cp:lastPrinted>2015-05-11T23:06:00Z</cp:lastPrinted>
  <dcterms:created xsi:type="dcterms:W3CDTF">2015-04-20T04:58:00Z</dcterms:created>
  <dcterms:modified xsi:type="dcterms:W3CDTF">2015-05-11T23:57:00Z</dcterms:modified>
</cp:coreProperties>
</file>