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3156C4">
            <w:pPr>
              <w:ind w:left="-108"/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</w:t>
            </w:r>
            <w:r w:rsidR="003156C4">
              <w:t xml:space="preserve">использовании лесов </w:t>
            </w:r>
            <w:r>
              <w:t>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</w:t>
      </w:r>
      <w:r w:rsidR="003156C4">
        <w:t>использовании лесов</w:t>
      </w:r>
      <w:r>
        <w:t xml:space="preserve"> в Приморском крае" в первом чтении.</w:t>
      </w:r>
    </w:p>
    <w:p w:rsidR="00CE1110" w:rsidRDefault="00CE1110" w:rsidP="00CE1110">
      <w:pPr>
        <w:jc w:val="both"/>
      </w:pPr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</w:t>
      </w:r>
      <w:r w:rsidR="003156C4">
        <w:t>июня</w:t>
      </w:r>
      <w:bookmarkStart w:id="0" w:name="_GoBack"/>
      <w:bookmarkEnd w:id="0"/>
      <w:r w:rsidR="002752E8">
        <w:t xml:space="preserve"> 2015 года.</w:t>
      </w:r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06A" w:rsidRDefault="00CB206A">
      <w:r>
        <w:separator/>
      </w:r>
    </w:p>
  </w:endnote>
  <w:endnote w:type="continuationSeparator" w:id="0">
    <w:p w:rsidR="00CB206A" w:rsidRDefault="00CB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06A" w:rsidRDefault="00CB206A">
      <w:r>
        <w:separator/>
      </w:r>
    </w:p>
  </w:footnote>
  <w:footnote w:type="continuationSeparator" w:id="0">
    <w:p w:rsidR="00CB206A" w:rsidRDefault="00CB2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2752E8"/>
    <w:rsid w:val="003156C4"/>
    <w:rsid w:val="003325F4"/>
    <w:rsid w:val="00392E21"/>
    <w:rsid w:val="003F067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1270"/>
    <w:rsid w:val="00C20E8F"/>
    <w:rsid w:val="00CA7E54"/>
    <w:rsid w:val="00CB206A"/>
    <w:rsid w:val="00CE1110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2014-07-16T00:00:00Z</cp:lastPrinted>
  <dcterms:created xsi:type="dcterms:W3CDTF">2015-04-17T00:22:00Z</dcterms:created>
  <dcterms:modified xsi:type="dcterms:W3CDTF">2015-04-17T00:23:00Z</dcterms:modified>
</cp:coreProperties>
</file>