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2pt;height:53.6pt" o:ole="" fillcolor="window">
            <v:imagedata r:id="rId7" o:title=""/>
          </v:shape>
          <o:OLEObject Type="Embed" ProgID="Word.Picture.8" ShapeID="_x0000_i1025" DrawAspect="Content" ObjectID="_149304056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213772" w:rsidP="00213772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FB4C94">
              <w:rPr>
                <w:szCs w:val="28"/>
              </w:rPr>
              <w:t>.0</w:t>
            </w:r>
            <w:r>
              <w:rPr>
                <w:szCs w:val="28"/>
              </w:rPr>
              <w:t>5</w:t>
            </w:r>
            <w:r w:rsidR="00FB4C94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9450CB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0443D">
              <w:rPr>
                <w:szCs w:val="28"/>
              </w:rPr>
              <w:t xml:space="preserve">381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3332CA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726E9A">
              <w:rPr>
                <w:szCs w:val="28"/>
              </w:rPr>
              <w:t xml:space="preserve">ского края "О внесении изменений в </w:t>
            </w:r>
            <w:r w:rsidR="003332CA">
              <w:rPr>
                <w:szCs w:val="28"/>
              </w:rPr>
              <w:t xml:space="preserve">Закон </w:t>
            </w:r>
            <w:r w:rsidR="00213772">
              <w:rPr>
                <w:szCs w:val="28"/>
              </w:rPr>
              <w:t>П</w:t>
            </w:r>
            <w:r>
              <w:rPr>
                <w:szCs w:val="28"/>
              </w:rPr>
              <w:t xml:space="preserve">риморского края </w:t>
            </w:r>
            <w:r w:rsidR="003332CA">
              <w:rPr>
                <w:szCs w:val="28"/>
              </w:rPr>
              <w:t xml:space="preserve">"О порядке пользования участками недр местного значения на территории </w:t>
            </w:r>
            <w:r w:rsidR="00213772">
              <w:rPr>
                <w:szCs w:val="28"/>
              </w:rPr>
              <w:t>Приморско</w:t>
            </w:r>
            <w:r w:rsidR="003332CA">
              <w:rPr>
                <w:szCs w:val="28"/>
              </w:rPr>
              <w:t>го</w:t>
            </w:r>
            <w:r w:rsidR="00213772">
              <w:rPr>
                <w:szCs w:val="28"/>
              </w:rPr>
              <w:t xml:space="preserve"> кра</w:t>
            </w:r>
            <w:r w:rsidR="003332CA">
              <w:rPr>
                <w:szCs w:val="28"/>
              </w:rPr>
              <w:t>я</w:t>
            </w:r>
            <w:r>
              <w:rPr>
                <w:szCs w:val="28"/>
              </w:rPr>
              <w:t>"</w:t>
            </w:r>
            <w:r w:rsidR="00213772">
              <w:rPr>
                <w:szCs w:val="28"/>
              </w:rPr>
              <w:t xml:space="preserve"> </w:t>
            </w:r>
            <w:r w:rsidR="00A37953">
              <w:rPr>
                <w:szCs w:val="28"/>
              </w:rPr>
              <w:t>(второе, третье чтения</w:t>
            </w:r>
            <w:r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726E9A">
        <w:rPr>
          <w:szCs w:val="28"/>
        </w:rPr>
        <w:t xml:space="preserve">ского края "О внесении изменений в </w:t>
      </w:r>
      <w:r w:rsidR="003332CA">
        <w:rPr>
          <w:szCs w:val="28"/>
        </w:rPr>
        <w:t xml:space="preserve">Закон </w:t>
      </w:r>
      <w:r>
        <w:rPr>
          <w:szCs w:val="28"/>
        </w:rPr>
        <w:t xml:space="preserve">Приморского края </w:t>
      </w:r>
      <w:r w:rsidR="003332CA">
        <w:rPr>
          <w:szCs w:val="28"/>
        </w:rPr>
        <w:t>"О порядке пользования участками недр местного значения на территории Приморского края</w:t>
      </w:r>
      <w:r>
        <w:rPr>
          <w:szCs w:val="28"/>
        </w:rPr>
        <w:t xml:space="preserve">", </w:t>
      </w:r>
      <w:r w:rsidR="00A37953">
        <w:rPr>
          <w:szCs w:val="28"/>
        </w:rPr>
        <w:t>подготовленный к рассмотрению во</w:t>
      </w:r>
      <w:r w:rsidR="009554D0">
        <w:rPr>
          <w:szCs w:val="28"/>
        </w:rPr>
        <w:t xml:space="preserve"> втором и третьем чтениях</w:t>
      </w:r>
      <w:r w:rsidR="00A37953">
        <w:rPr>
          <w:szCs w:val="28"/>
        </w:rPr>
        <w:t xml:space="preserve">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bookmarkStart w:id="0" w:name="_GoBack"/>
      <w:r>
        <w:rPr>
          <w:szCs w:val="28"/>
        </w:rPr>
        <w:t xml:space="preserve">1.Рассмотреть </w:t>
      </w:r>
      <w:r w:rsidR="004A2E4A">
        <w:rPr>
          <w:szCs w:val="28"/>
        </w:rPr>
        <w:t xml:space="preserve">проект закона Приморского края </w:t>
      </w:r>
      <w:r w:rsidR="003332CA">
        <w:rPr>
          <w:szCs w:val="28"/>
        </w:rPr>
        <w:t xml:space="preserve">"О внесении изменений в Закон Приморского края "О порядке пользования участками недр местного значения на территории Приморского края" </w:t>
      </w:r>
      <w:r>
        <w:rPr>
          <w:szCs w:val="28"/>
        </w:rPr>
        <w:t>во втором и третьем чтениях на очередном заседании Зак</w:t>
      </w:r>
      <w:r w:rsidR="00726E9A">
        <w:rPr>
          <w:szCs w:val="28"/>
        </w:rPr>
        <w:t xml:space="preserve">онодательного Собрания в </w:t>
      </w:r>
      <w:r w:rsidR="00213772">
        <w:rPr>
          <w:szCs w:val="28"/>
        </w:rPr>
        <w:t>мае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4A2E4A">
        <w:t xml:space="preserve">.Поручить </w:t>
      </w:r>
      <w:proofErr w:type="spellStart"/>
      <w:r w:rsidR="003332CA">
        <w:t>Дикусару</w:t>
      </w:r>
      <w:proofErr w:type="spellEnd"/>
      <w:r w:rsidR="003332CA">
        <w:t xml:space="preserve"> С.В., депутату Законодательного Собрания</w:t>
      </w:r>
      <w:r w:rsidR="00E128CD"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  <w:bookmarkEnd w:id="0"/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213772" w:rsidRDefault="00213772" w:rsidP="004A2E4A">
      <w:pPr>
        <w:ind w:firstLine="720"/>
        <w:jc w:val="both"/>
        <w:rPr>
          <w:szCs w:val="28"/>
        </w:rPr>
      </w:pPr>
    </w:p>
    <w:p w:rsidR="004A2E4A" w:rsidRDefault="00A37953" w:rsidP="00213772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                       </w:t>
      </w:r>
      <w:r>
        <w:rPr>
          <w:szCs w:val="28"/>
        </w:rPr>
        <w:t xml:space="preserve">                                       </w:t>
      </w:r>
      <w:r w:rsidR="00572897">
        <w:rPr>
          <w:szCs w:val="28"/>
        </w:rPr>
        <w:t xml:space="preserve">          </w:t>
      </w:r>
      <w:r>
        <w:rPr>
          <w:szCs w:val="28"/>
        </w:rPr>
        <w:t>Е.А. Зотов</w:t>
      </w:r>
    </w:p>
    <w:sectPr w:rsidR="004A2E4A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546" w:rsidRDefault="00333546">
      <w:r>
        <w:separator/>
      </w:r>
    </w:p>
  </w:endnote>
  <w:endnote w:type="continuationSeparator" w:id="0">
    <w:p w:rsidR="00333546" w:rsidRDefault="00333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546" w:rsidRDefault="00333546">
      <w:r>
        <w:separator/>
      </w:r>
    </w:p>
  </w:footnote>
  <w:footnote w:type="continuationSeparator" w:id="0">
    <w:p w:rsidR="00333546" w:rsidRDefault="00333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10443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32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10443D"/>
    <w:rsid w:val="00160F97"/>
    <w:rsid w:val="00164C2C"/>
    <w:rsid w:val="001F5FE5"/>
    <w:rsid w:val="0020003C"/>
    <w:rsid w:val="002021BA"/>
    <w:rsid w:val="002105EF"/>
    <w:rsid w:val="00213772"/>
    <w:rsid w:val="00222096"/>
    <w:rsid w:val="00242578"/>
    <w:rsid w:val="002769A4"/>
    <w:rsid w:val="00294DAB"/>
    <w:rsid w:val="002F7BFE"/>
    <w:rsid w:val="003205F6"/>
    <w:rsid w:val="003332CA"/>
    <w:rsid w:val="00333546"/>
    <w:rsid w:val="00357541"/>
    <w:rsid w:val="00396C6F"/>
    <w:rsid w:val="003A7EE9"/>
    <w:rsid w:val="003F2358"/>
    <w:rsid w:val="0040792C"/>
    <w:rsid w:val="00423D91"/>
    <w:rsid w:val="00461E2B"/>
    <w:rsid w:val="00486BEA"/>
    <w:rsid w:val="004A2E4A"/>
    <w:rsid w:val="00572897"/>
    <w:rsid w:val="00580625"/>
    <w:rsid w:val="005C25B6"/>
    <w:rsid w:val="005D6030"/>
    <w:rsid w:val="006367DA"/>
    <w:rsid w:val="006A7CFE"/>
    <w:rsid w:val="006C7555"/>
    <w:rsid w:val="006E1B00"/>
    <w:rsid w:val="007128C1"/>
    <w:rsid w:val="00726E9A"/>
    <w:rsid w:val="007E493D"/>
    <w:rsid w:val="008038C4"/>
    <w:rsid w:val="008816B1"/>
    <w:rsid w:val="008F6E7D"/>
    <w:rsid w:val="009208EE"/>
    <w:rsid w:val="009450CB"/>
    <w:rsid w:val="009554D0"/>
    <w:rsid w:val="009712B2"/>
    <w:rsid w:val="009B130F"/>
    <w:rsid w:val="009E5CD9"/>
    <w:rsid w:val="00A20B08"/>
    <w:rsid w:val="00A23BF9"/>
    <w:rsid w:val="00A37953"/>
    <w:rsid w:val="00B04213"/>
    <w:rsid w:val="00B6288F"/>
    <w:rsid w:val="00B803DE"/>
    <w:rsid w:val="00BD1F92"/>
    <w:rsid w:val="00BE16C2"/>
    <w:rsid w:val="00C36046"/>
    <w:rsid w:val="00C9335B"/>
    <w:rsid w:val="00C958B6"/>
    <w:rsid w:val="00CB4C28"/>
    <w:rsid w:val="00CC59A5"/>
    <w:rsid w:val="00CD6A05"/>
    <w:rsid w:val="00D05B47"/>
    <w:rsid w:val="00DF220A"/>
    <w:rsid w:val="00E128CD"/>
    <w:rsid w:val="00E20B27"/>
    <w:rsid w:val="00E210BA"/>
    <w:rsid w:val="00E25F18"/>
    <w:rsid w:val="00E6749A"/>
    <w:rsid w:val="00EE7454"/>
    <w:rsid w:val="00F07834"/>
    <w:rsid w:val="00F361F3"/>
    <w:rsid w:val="00FB4C94"/>
    <w:rsid w:val="00FE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</TotalTime>
  <Pages>1</Pages>
  <Words>166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2015-04-02T23:59:00Z</cp:lastPrinted>
  <dcterms:created xsi:type="dcterms:W3CDTF">2015-05-07T23:24:00Z</dcterms:created>
  <dcterms:modified xsi:type="dcterms:W3CDTF">2015-05-13T06:43:00Z</dcterms:modified>
</cp:coreProperties>
</file>