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2.75pt" o:ole="" fillcolor="window">
            <v:imagedata r:id="rId8" o:title=""/>
          </v:shape>
          <o:OLEObject Type="Embed" ProgID="Word.Picture.8" ShapeID="_x0000_i1025" DrawAspect="Content" ObjectID="_1492954741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12391">
            <w:pPr>
              <w:widowControl w:val="0"/>
              <w:spacing w:after="120"/>
              <w:ind w:firstLine="34"/>
            </w:pPr>
            <w:r>
              <w:t>13.05.2015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12391">
            <w:pPr>
              <w:ind w:hanging="107"/>
            </w:pPr>
            <w:r>
              <w:t>386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A15EA5">
            <w:pPr>
              <w:jc w:val="both"/>
            </w:pPr>
            <w:r w:rsidRPr="00394D26">
              <w:t xml:space="preserve">О законодательной инициативе </w:t>
            </w:r>
            <w:r w:rsidR="00D02CCF">
              <w:t xml:space="preserve"> </w:t>
            </w:r>
            <w:r w:rsidR="00203F14" w:rsidRPr="001E06AA">
              <w:t>Законод</w:t>
            </w:r>
            <w:bookmarkStart w:id="0" w:name="_GoBack"/>
            <w:bookmarkEnd w:id="0"/>
            <w:r w:rsidR="00203F14" w:rsidRPr="001E06AA">
              <w:t>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</w:t>
      </w:r>
      <w:r w:rsidR="00A15EA5" w:rsidRPr="006005EA">
        <w:t>инициативу</w:t>
      </w:r>
      <w:r w:rsidR="00203F14">
        <w:t xml:space="preserve"> </w:t>
      </w:r>
      <w:r w:rsidR="00203F14" w:rsidRPr="001E06AA">
        <w:t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</w:r>
      <w:r w:rsidR="00A15EA5">
        <w:t xml:space="preserve">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r>
        <w:t>1.</w:t>
      </w:r>
      <w:r w:rsidR="0048542B">
        <w:t xml:space="preserve">Поддержать </w:t>
      </w:r>
      <w:r w:rsidR="00A15EA5" w:rsidRPr="006005EA">
        <w:t xml:space="preserve">законодательную инициативу </w:t>
      </w:r>
      <w:r w:rsidR="00203F14" w:rsidRPr="001E06AA">
        <w:t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</w:r>
      <w:r w:rsidR="00A15EA5">
        <w:t>.</w:t>
      </w:r>
    </w:p>
    <w:p w:rsidR="00A15EA5" w:rsidRDefault="0048542B" w:rsidP="00CD4034">
      <w:pPr>
        <w:ind w:firstLine="720"/>
        <w:jc w:val="both"/>
      </w:pPr>
      <w:r>
        <w:lastRenderedPageBreak/>
        <w:t>2.</w:t>
      </w:r>
      <w:r w:rsidR="00EB210B">
        <w:t>Р</w:t>
      </w:r>
      <w:r>
        <w:t>ассмотре</w:t>
      </w:r>
      <w:r w:rsidR="006A4752">
        <w:t xml:space="preserve">ть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"О законодательной инициативе</w:t>
      </w:r>
      <w:r w:rsidR="00A15EA5">
        <w:t xml:space="preserve"> </w:t>
      </w:r>
      <w:r w:rsidR="00203F14" w:rsidRPr="001E06AA">
        <w:t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</w:r>
      <w:r w:rsidR="006A4752">
        <w:t xml:space="preserve"> на очередном заседании Законодательного Собрания в </w:t>
      </w:r>
      <w:r w:rsidR="00203F14">
        <w:t>мае</w:t>
      </w:r>
      <w:r w:rsidR="006A4752">
        <w:t xml:space="preserve"> </w:t>
      </w:r>
      <w:r w:rsidR="00203F14">
        <w:t>2015</w:t>
      </w:r>
      <w:r w:rsidR="006A4752">
        <w:t xml:space="preserve"> года</w:t>
      </w:r>
      <w:r w:rsidR="00A15EA5">
        <w:t>.</w:t>
      </w:r>
    </w:p>
    <w:p w:rsidR="00CD4034" w:rsidRDefault="00CD4034" w:rsidP="00CD4034">
      <w:pPr>
        <w:ind w:firstLine="720"/>
        <w:jc w:val="both"/>
      </w:pPr>
    </w:p>
    <w:p w:rsidR="00680ED4" w:rsidRDefault="0048542B" w:rsidP="00CD4034">
      <w:pPr>
        <w:ind w:firstLine="720"/>
        <w:jc w:val="both"/>
      </w:pPr>
      <w:r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4</w:t>
      </w:r>
      <w:r w:rsidR="002171D7">
        <w:t>.</w:t>
      </w:r>
      <w:r w:rsidR="00203F14" w:rsidRPr="0045315B">
        <w:t xml:space="preserve">Поручить </w:t>
      </w:r>
      <w:r w:rsidR="00203F14">
        <w:t>Корнееву Ю.А.</w:t>
      </w:r>
      <w:r w:rsidR="00203F14" w:rsidRPr="0045315B"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203F14">
        <w:t>обрания с докладом по данному</w:t>
      </w:r>
      <w:r w:rsidR="00203F14" w:rsidRPr="0045315B">
        <w:t xml:space="preserve"> вопросу.</w:t>
      </w:r>
    </w:p>
    <w:p w:rsidR="002171D7" w:rsidRDefault="002171D7" w:rsidP="002171D7">
      <w:pPr>
        <w:ind w:firstLine="720"/>
        <w:jc w:val="both"/>
      </w:pPr>
    </w:p>
    <w:p w:rsidR="002171D7" w:rsidRDefault="0048542B" w:rsidP="00203F14">
      <w:pPr>
        <w:ind w:firstLine="720"/>
        <w:jc w:val="both"/>
      </w:pPr>
      <w:r>
        <w:t>5</w:t>
      </w:r>
      <w:r w:rsidR="002171D7">
        <w:t>.</w:t>
      </w:r>
      <w:r w:rsidR="00203F14" w:rsidRPr="0045315B">
        <w:t>Определить время для рас</w:t>
      </w:r>
      <w:r w:rsidR="00203F14">
        <w:t xml:space="preserve">смотрения указанного вопроса на заседании </w:t>
      </w:r>
      <w:r w:rsidR="00203F14" w:rsidRPr="0045315B">
        <w:t>Законодательного Собра</w:t>
      </w:r>
      <w:r w:rsidR="00203F14">
        <w:t xml:space="preserve">ния - 5 минут, в том числе для </w:t>
      </w:r>
      <w:r w:rsidR="00203F14" w:rsidRPr="0045315B">
        <w:t xml:space="preserve">доклада - </w:t>
      </w:r>
      <w:r w:rsidR="00203F14">
        <w:t xml:space="preserve">  </w:t>
      </w:r>
      <w:r w:rsidR="00203F14" w:rsidRPr="0045315B">
        <w:t>2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A15EA5" w:rsidP="00CD4034">
      <w:r>
        <w:t>П</w:t>
      </w:r>
      <w:r w:rsidR="000519A3">
        <w:t>редседател</w:t>
      </w:r>
      <w:r>
        <w:t>ь</w:t>
      </w:r>
      <w:r w:rsidR="00CD4034">
        <w:t xml:space="preserve"> комитета </w:t>
      </w:r>
      <w:r>
        <w:t xml:space="preserve">                       </w:t>
      </w:r>
      <w:r w:rsidR="00CD4034">
        <w:t xml:space="preserve">                         </w:t>
      </w:r>
      <w:r w:rsidR="000519A3">
        <w:t xml:space="preserve">                </w:t>
      </w:r>
      <w:r>
        <w:t xml:space="preserve">        </w:t>
      </w:r>
      <w:r w:rsidR="00FB4123">
        <w:t xml:space="preserve"> </w:t>
      </w:r>
      <w:r w:rsidR="000519A3">
        <w:t xml:space="preserve"> </w:t>
      </w:r>
      <w:r>
        <w:t>Е.А. Зотов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C4D" w:rsidRDefault="00887C4D">
      <w:r>
        <w:separator/>
      </w:r>
    </w:p>
  </w:endnote>
  <w:endnote w:type="continuationSeparator" w:id="0">
    <w:p w:rsidR="00887C4D" w:rsidRDefault="008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C4D" w:rsidRDefault="00887C4D">
      <w:r>
        <w:separator/>
      </w:r>
    </w:p>
  </w:footnote>
  <w:footnote w:type="continuationSeparator" w:id="0">
    <w:p w:rsidR="00887C4D" w:rsidRDefault="00887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12391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03F14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56AB"/>
    <w:rsid w:val="003B54B8"/>
    <w:rsid w:val="003C4624"/>
    <w:rsid w:val="003E6834"/>
    <w:rsid w:val="0046121A"/>
    <w:rsid w:val="0048542B"/>
    <w:rsid w:val="004B30F2"/>
    <w:rsid w:val="004B428C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712391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87C4D"/>
    <w:rsid w:val="00894CF6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CD98B-43B9-4C90-8A60-60B8733B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78</TotalTime>
  <Pages>2</Pages>
  <Words>309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8</cp:revision>
  <cp:lastPrinted>2015-05-12T06:52:00Z</cp:lastPrinted>
  <dcterms:created xsi:type="dcterms:W3CDTF">2014-11-06T23:02:00Z</dcterms:created>
  <dcterms:modified xsi:type="dcterms:W3CDTF">2015-05-12T06:53:00Z</dcterms:modified>
</cp:coreProperties>
</file>