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241842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E6E6D" w:rsidRDefault="001E6E6D" w:rsidP="001E6E6D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2 ЗАКОНА </w:t>
      </w:r>
    </w:p>
    <w:p w:rsidR="001E6E6D" w:rsidRPr="003B03EE" w:rsidRDefault="001E6E6D" w:rsidP="001E6E6D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</w:t>
      </w:r>
    </w:p>
    <w:p w:rsidR="001E6E6D" w:rsidRDefault="001E6E6D" w:rsidP="001E6E6D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1E6E6D" w:rsidRDefault="001E6E6D" w:rsidP="001E6E6D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22 апреля  2015 года</w:t>
      </w:r>
    </w:p>
    <w:p w:rsidR="001E6E6D" w:rsidRDefault="001E6E6D" w:rsidP="001E6E6D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1E6E6D" w:rsidRDefault="001E6E6D" w:rsidP="001E6E6D">
      <w:pPr>
        <w:pStyle w:val="a5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>Статья 1.</w:t>
      </w:r>
    </w:p>
    <w:p w:rsidR="001E6E6D" w:rsidRDefault="001E6E6D" w:rsidP="001E6E6D">
      <w:pPr>
        <w:pStyle w:val="a5"/>
        <w:spacing w:before="0" w:line="240" w:lineRule="auto"/>
        <w:ind w:firstLine="709"/>
        <w:rPr>
          <w:szCs w:val="28"/>
        </w:rPr>
      </w:pPr>
      <w:bookmarkStart w:id="0" w:name="OLE_LINK1"/>
      <w:r w:rsidRPr="000B5165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0B5165">
        <w:rPr>
          <w:szCs w:val="28"/>
        </w:rPr>
        <w:t>Закон</w:t>
      </w:r>
      <w:r>
        <w:rPr>
          <w:szCs w:val="28"/>
        </w:rPr>
        <w:t>а</w:t>
      </w:r>
      <w:r w:rsidRPr="000B5165">
        <w:rPr>
          <w:szCs w:val="28"/>
        </w:rPr>
        <w:t xml:space="preserve"> Приморского края от </w:t>
      </w:r>
      <w:r>
        <w:rPr>
          <w:szCs w:val="28"/>
        </w:rPr>
        <w:t xml:space="preserve">9 ноября </w:t>
      </w:r>
      <w:r w:rsidRPr="00653954">
        <w:rPr>
          <w:szCs w:val="28"/>
        </w:rPr>
        <w:t xml:space="preserve">2007 года </w:t>
      </w:r>
      <w:r>
        <w:rPr>
          <w:szCs w:val="28"/>
        </w:rPr>
        <w:t xml:space="preserve">                   </w:t>
      </w:r>
      <w:proofErr w:type="gramStart"/>
      <w:r w:rsidRPr="00653954">
        <w:rPr>
          <w:szCs w:val="28"/>
        </w:rPr>
        <w:t>№ 1</w:t>
      </w:r>
      <w:r>
        <w:rPr>
          <w:szCs w:val="28"/>
        </w:rPr>
        <w:t>55</w:t>
      </w:r>
      <w:r w:rsidRPr="00653954">
        <w:rPr>
          <w:szCs w:val="28"/>
        </w:rPr>
        <w:t xml:space="preserve">-КЗ </w:t>
      </w:r>
      <w:r>
        <w:rPr>
          <w:szCs w:val="28"/>
        </w:rPr>
        <w:t>"</w:t>
      </w:r>
      <w:r w:rsidRPr="00653954">
        <w:rPr>
          <w:szCs w:val="28"/>
        </w:rPr>
        <w:t>О</w:t>
      </w:r>
      <w:r w:rsidRPr="000B5165">
        <w:rPr>
          <w:szCs w:val="28"/>
        </w:rPr>
        <w:t xml:space="preserve"> </w:t>
      </w:r>
      <w:r>
        <w:rPr>
          <w:szCs w:val="28"/>
        </w:rPr>
        <w:t>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организаций"</w:t>
      </w:r>
      <w:r w:rsidRPr="000B5165">
        <w:rPr>
          <w:szCs w:val="28"/>
        </w:rPr>
        <w:t xml:space="preserve"> (Ведомости Законодательного Собрания Приморского края, </w:t>
      </w:r>
      <w:r w:rsidRPr="00653954">
        <w:rPr>
          <w:szCs w:val="28"/>
        </w:rPr>
        <w:t>2007,</w:t>
      </w:r>
      <w:r>
        <w:rPr>
          <w:szCs w:val="28"/>
        </w:rPr>
        <w:t xml:space="preserve"> </w:t>
      </w:r>
      <w:r w:rsidRPr="00653954">
        <w:rPr>
          <w:szCs w:val="28"/>
        </w:rPr>
        <w:t xml:space="preserve">№ </w:t>
      </w:r>
      <w:r>
        <w:rPr>
          <w:szCs w:val="28"/>
        </w:rPr>
        <w:t>47, стр. 27; 2009, № 101, стр. 6, № 113, стр. 79;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2010, № 144, стр. 75; 2011, № 202, стр. 129; 2012, № 35, стр. 26; 2013, № 57, стр. 24</w:t>
      </w:r>
      <w:r w:rsidRPr="00653954">
        <w:rPr>
          <w:szCs w:val="28"/>
        </w:rPr>
        <w:t xml:space="preserve">) </w:t>
      </w:r>
      <w:r>
        <w:rPr>
          <w:szCs w:val="28"/>
        </w:rPr>
        <w:t xml:space="preserve">следующее </w:t>
      </w:r>
      <w:r w:rsidRPr="00653954">
        <w:rPr>
          <w:szCs w:val="28"/>
        </w:rPr>
        <w:t>изменени</w:t>
      </w:r>
      <w:r>
        <w:rPr>
          <w:szCs w:val="28"/>
        </w:rPr>
        <w:t>е:</w:t>
      </w:r>
      <w:proofErr w:type="gramEnd"/>
    </w:p>
    <w:bookmarkEnd w:id="0"/>
    <w:p w:rsidR="001E6E6D" w:rsidRDefault="001E6E6D" w:rsidP="001E6E6D">
      <w:pPr>
        <w:pStyle w:val="a5"/>
        <w:spacing w:before="0" w:line="240" w:lineRule="auto"/>
        <w:ind w:firstLine="709"/>
      </w:pPr>
      <w:r>
        <w:t>в пункте 3 слова "ЗАТО г. Большой Камень" заменить словами "Большой Камень".</w:t>
      </w:r>
    </w:p>
    <w:p w:rsidR="001E6E6D" w:rsidRDefault="001E6E6D" w:rsidP="001E6E6D">
      <w:pPr>
        <w:pStyle w:val="a5"/>
        <w:spacing w:before="0" w:line="240" w:lineRule="auto"/>
        <w:ind w:firstLine="709"/>
      </w:pPr>
    </w:p>
    <w:p w:rsidR="001E6E6D" w:rsidRDefault="001E6E6D" w:rsidP="001E6E6D">
      <w:pPr>
        <w:pStyle w:val="a5"/>
        <w:spacing w:before="0" w:line="240" w:lineRule="auto"/>
        <w:ind w:firstLine="709"/>
      </w:pPr>
      <w:r>
        <w:t>СТАТЬЯ 2.</w:t>
      </w:r>
    </w:p>
    <w:p w:rsidR="001E6E6D" w:rsidRDefault="001E6E6D" w:rsidP="001E6E6D">
      <w:pPr>
        <w:pStyle w:val="a5"/>
        <w:spacing w:before="0" w:line="240" w:lineRule="auto"/>
        <w:ind w:firstLine="709"/>
      </w:pPr>
      <w:r>
        <w:t>Настоящий Закон вступает в силу со дня его официального опубликования.</w:t>
      </w:r>
    </w:p>
    <w:p w:rsidR="001E6E6D" w:rsidRDefault="001E6E6D" w:rsidP="001E6E6D">
      <w:pPr>
        <w:pStyle w:val="a5"/>
        <w:spacing w:before="0" w:line="240" w:lineRule="auto"/>
        <w:ind w:firstLine="709"/>
      </w:pPr>
    </w:p>
    <w:p w:rsidR="001E6E6D" w:rsidRPr="00283C6A" w:rsidRDefault="001E6E6D" w:rsidP="001E6E6D">
      <w:pPr>
        <w:pStyle w:val="a5"/>
        <w:spacing w:before="0" w:line="240" w:lineRule="auto"/>
        <w:ind w:firstLine="709"/>
        <w:rPr>
          <w:szCs w:val="28"/>
        </w:rPr>
      </w:pPr>
      <w:r w:rsidRPr="00283C6A">
        <w:rPr>
          <w:szCs w:val="28"/>
        </w:rPr>
        <w:t xml:space="preserve"> </w:t>
      </w:r>
    </w:p>
    <w:p w:rsidR="001E6E6D" w:rsidRPr="00283C6A" w:rsidRDefault="001E6E6D" w:rsidP="001E6E6D">
      <w:pPr>
        <w:jc w:val="both"/>
        <w:rPr>
          <w:szCs w:val="28"/>
        </w:rPr>
      </w:pPr>
    </w:p>
    <w:p w:rsidR="001E6E6D" w:rsidRPr="00283C6A" w:rsidRDefault="001E6E6D" w:rsidP="001E6E6D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              В.В. Миклушевский</w:t>
      </w:r>
    </w:p>
    <w:p w:rsidR="001E6E6D" w:rsidRDefault="001E6E6D" w:rsidP="001E6E6D"/>
    <w:p w:rsidR="00A4652E" w:rsidRDefault="00A4652E" w:rsidP="00A4652E">
      <w:bookmarkStart w:id="1" w:name="_GoBack"/>
      <w:r>
        <w:t>г. Владивосток</w:t>
      </w:r>
    </w:p>
    <w:p w:rsidR="00A4652E" w:rsidRDefault="00A4652E" w:rsidP="00A4652E">
      <w:r>
        <w:t>6 мая 2015 года</w:t>
      </w:r>
    </w:p>
    <w:p w:rsidR="00BE0544" w:rsidRDefault="00A4652E" w:rsidP="00A4652E">
      <w:r>
        <w:t>№ 62</w:t>
      </w:r>
      <w:r>
        <w:t>7</w:t>
      </w:r>
      <w:r>
        <w:t>-КЗ</w:t>
      </w:r>
      <w:bookmarkEnd w:id="1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015" w:rsidRDefault="005F0015">
      <w:r>
        <w:separator/>
      </w:r>
    </w:p>
  </w:endnote>
  <w:endnote w:type="continuationSeparator" w:id="0">
    <w:p w:rsidR="005F0015" w:rsidRDefault="005F0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015" w:rsidRDefault="005F0015">
      <w:r>
        <w:separator/>
      </w:r>
    </w:p>
  </w:footnote>
  <w:footnote w:type="continuationSeparator" w:id="0">
    <w:p w:rsidR="005F0015" w:rsidRDefault="005F00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6E6D"/>
    <w:rsid w:val="0003291F"/>
    <w:rsid w:val="001E6E6D"/>
    <w:rsid w:val="00380EE1"/>
    <w:rsid w:val="003B26E7"/>
    <w:rsid w:val="0047435B"/>
    <w:rsid w:val="005A2827"/>
    <w:rsid w:val="005F0015"/>
    <w:rsid w:val="00A4652E"/>
    <w:rsid w:val="00AB70F9"/>
    <w:rsid w:val="00AC31EC"/>
    <w:rsid w:val="00B14397"/>
    <w:rsid w:val="00BE0544"/>
    <w:rsid w:val="00E34273"/>
    <w:rsid w:val="00E60B2A"/>
    <w:rsid w:val="00F01EC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1E6E6D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rsid w:val="001E6E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E6E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2015-04-23T04:37:00Z</cp:lastPrinted>
  <dcterms:created xsi:type="dcterms:W3CDTF">2015-05-06T01:54:00Z</dcterms:created>
  <dcterms:modified xsi:type="dcterms:W3CDTF">2015-05-06T01:54:00Z</dcterms:modified>
</cp:coreProperties>
</file>