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241818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56B5D" w:rsidRDefault="00256B5D" w:rsidP="00256B5D">
      <w:pPr>
        <w:tabs>
          <w:tab w:val="left" w:pos="9639"/>
        </w:tabs>
        <w:ind w:right="-8"/>
        <w:jc w:val="center"/>
        <w:rPr>
          <w:b/>
          <w:szCs w:val="28"/>
        </w:rPr>
      </w:pPr>
      <w:r w:rsidRPr="001A0BAE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1A0BAE">
        <w:rPr>
          <w:b/>
          <w:szCs w:val="28"/>
        </w:rPr>
        <w:t xml:space="preserve"> В</w:t>
      </w:r>
      <w:r>
        <w:rPr>
          <w:b/>
          <w:szCs w:val="28"/>
        </w:rPr>
        <w:t xml:space="preserve"> СТАТЬЮ 2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ОБЕСПЕЧЕНИЮ БЕСПЛАТНЫМ ПИТАНИЕМ ДЕТЕЙ, ОБУЧАЮЩИХСЯ В МЛАДШИХ КЛАССАХ </w:t>
      </w:r>
    </w:p>
    <w:p w:rsidR="00256B5D" w:rsidRDefault="00256B5D" w:rsidP="00256B5D">
      <w:pPr>
        <w:tabs>
          <w:tab w:val="left" w:pos="9639"/>
        </w:tabs>
        <w:ind w:right="-8"/>
        <w:jc w:val="center"/>
        <w:rPr>
          <w:b/>
          <w:szCs w:val="28"/>
        </w:rPr>
      </w:pPr>
      <w:r>
        <w:rPr>
          <w:b/>
          <w:szCs w:val="28"/>
        </w:rPr>
        <w:t xml:space="preserve">(1-4 ВКЛЮЧИТЕЛЬНО) В МУНИЦИПАЛЬНЫХ ОБЩЕОБРАЗОВАТЕЛЬНЫХ </w:t>
      </w:r>
      <w:proofErr w:type="gramStart"/>
      <w:r>
        <w:rPr>
          <w:b/>
          <w:szCs w:val="28"/>
        </w:rPr>
        <w:t>ОРГАНИЗАЦИЯХ</w:t>
      </w:r>
      <w:proofErr w:type="gramEnd"/>
      <w:r>
        <w:rPr>
          <w:b/>
          <w:szCs w:val="28"/>
        </w:rPr>
        <w:t xml:space="preserve"> </w:t>
      </w:r>
    </w:p>
    <w:p w:rsidR="00256B5D" w:rsidRPr="00CD78C1" w:rsidRDefault="00256B5D" w:rsidP="00256B5D">
      <w:pPr>
        <w:tabs>
          <w:tab w:val="left" w:pos="9639"/>
        </w:tabs>
        <w:ind w:right="-8"/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КРАЯ" </w:t>
      </w:r>
    </w:p>
    <w:p w:rsidR="00256B5D" w:rsidRDefault="00256B5D" w:rsidP="00256B5D">
      <w:pPr>
        <w:pStyle w:val="a3"/>
        <w:tabs>
          <w:tab w:val="clear" w:pos="4153"/>
          <w:tab w:val="clear" w:pos="8306"/>
        </w:tabs>
      </w:pPr>
    </w:p>
    <w:p w:rsidR="00256B5D" w:rsidRDefault="00256B5D" w:rsidP="00256B5D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22 апреля  2015 года</w:t>
      </w:r>
    </w:p>
    <w:p w:rsidR="00256B5D" w:rsidRDefault="00256B5D" w:rsidP="00256B5D">
      <w:pPr>
        <w:ind w:firstLine="720"/>
      </w:pPr>
    </w:p>
    <w:p w:rsidR="00256B5D" w:rsidRDefault="00256B5D" w:rsidP="00256B5D">
      <w:pPr>
        <w:ind w:firstLine="720"/>
      </w:pPr>
      <w:r>
        <w:t xml:space="preserve">СТАТЬЯ 1. </w:t>
      </w:r>
    </w:p>
    <w:p w:rsidR="00256B5D" w:rsidRDefault="00256B5D" w:rsidP="00256B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01C81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 xml:space="preserve">статью 2 </w:t>
      </w:r>
      <w:r w:rsidRPr="00801C81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01C81">
        <w:rPr>
          <w:rFonts w:ascii="Times New Roman" w:hAnsi="Times New Roman" w:cs="Times New Roman"/>
          <w:sz w:val="28"/>
          <w:szCs w:val="28"/>
        </w:rPr>
        <w:t xml:space="preserve"> Приморского края от </w:t>
      </w:r>
      <w:r>
        <w:rPr>
          <w:rFonts w:ascii="Times New Roman" w:hAnsi="Times New Roman" w:cs="Times New Roman"/>
          <w:sz w:val="28"/>
          <w:szCs w:val="28"/>
        </w:rPr>
        <w:t xml:space="preserve">3 декабря 2008 года              № 346-КЗ </w:t>
      </w:r>
      <w:r w:rsidRPr="00801C81">
        <w:rPr>
          <w:rFonts w:ascii="Times New Roman" w:hAnsi="Times New Roman" w:cs="Times New Roman"/>
          <w:sz w:val="28"/>
          <w:szCs w:val="28"/>
        </w:rPr>
        <w:t xml:space="preserve">"О </w:t>
      </w:r>
      <w:r>
        <w:rPr>
          <w:rFonts w:ascii="Times New Roman" w:hAnsi="Times New Roman" w:cs="Times New Roman"/>
          <w:sz w:val="28"/>
          <w:szCs w:val="28"/>
        </w:rPr>
        <w:t>наделении органов местного самоуправления муниципальных районов, городских округов Приморского края отдельными государственными полномочиями по обеспечению бесплатным питанием детей, обучающихся в младших классах (1-4 включительно)                                       в муниципальных общеобразовательных организациях Приморского края" (Ведомости Законодательного Собрания Приморского края, 2008, № 94,                   стр. 41;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2011, № 202, стр. 119; 2012, № 35, стр. 26; 2013, № 57, стр. 15) следующе</w:t>
      </w:r>
      <w:r w:rsidRPr="00801C81">
        <w:rPr>
          <w:rFonts w:ascii="Times New Roman" w:hAnsi="Times New Roman" w:cs="Times New Roman"/>
          <w:sz w:val="28"/>
          <w:szCs w:val="28"/>
        </w:rPr>
        <w:t>е изменени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01C81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256B5D" w:rsidRDefault="00256B5D" w:rsidP="00256B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3 слово "ЗАТО" исключить.</w:t>
      </w:r>
    </w:p>
    <w:p w:rsidR="00256B5D" w:rsidRDefault="00256B5D" w:rsidP="00256B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6B5D" w:rsidRPr="007A5B5E" w:rsidRDefault="00256B5D" w:rsidP="00256B5D">
      <w:pPr>
        <w:pStyle w:val="a5"/>
        <w:spacing w:line="240" w:lineRule="auto"/>
        <w:rPr>
          <w:sz w:val="28"/>
          <w:szCs w:val="28"/>
        </w:rPr>
      </w:pPr>
      <w:r w:rsidRPr="007A5B5E">
        <w:rPr>
          <w:sz w:val="28"/>
          <w:szCs w:val="28"/>
        </w:rPr>
        <w:t xml:space="preserve">СТАТЬЯ 2. </w:t>
      </w:r>
    </w:p>
    <w:p w:rsidR="00256B5D" w:rsidRDefault="00256B5D" w:rsidP="00256B5D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256B5D" w:rsidRDefault="00256B5D" w:rsidP="00256B5D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256B5D" w:rsidRDefault="00256B5D" w:rsidP="00256B5D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256B5D" w:rsidRDefault="00256B5D" w:rsidP="00256B5D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256B5D" w:rsidRDefault="00256B5D" w:rsidP="00256B5D">
      <w:pPr>
        <w:tabs>
          <w:tab w:val="right" w:pos="9354"/>
        </w:tabs>
        <w:autoSpaceDE w:val="0"/>
        <w:autoSpaceDN w:val="0"/>
        <w:adjustRightInd w:val="0"/>
        <w:jc w:val="both"/>
      </w:pPr>
      <w:r>
        <w:t>Губернатор края</w:t>
      </w:r>
      <w:r>
        <w:tab/>
        <w:t>В.В. Миклушевский</w:t>
      </w:r>
    </w:p>
    <w:p w:rsidR="00BE0544" w:rsidRDefault="00BE0544"/>
    <w:p w:rsidR="00611BE6" w:rsidRDefault="00611BE6" w:rsidP="00611BE6">
      <w:bookmarkStart w:id="0" w:name="_GoBack"/>
      <w:r>
        <w:t>г. Владивосток</w:t>
      </w:r>
    </w:p>
    <w:p w:rsidR="00611BE6" w:rsidRDefault="00611BE6" w:rsidP="00611BE6">
      <w:r>
        <w:t>6 мая 2015 года</w:t>
      </w:r>
    </w:p>
    <w:p w:rsidR="00611BE6" w:rsidRDefault="00611BE6" w:rsidP="00611BE6">
      <w:r>
        <w:t>№ 62</w:t>
      </w:r>
      <w:r>
        <w:t>5</w:t>
      </w:r>
      <w:r>
        <w:t>-КЗ</w:t>
      </w:r>
      <w:bookmarkEnd w:id="0"/>
    </w:p>
    <w:sectPr w:rsidR="00611BE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CDE" w:rsidRDefault="00035CDE">
      <w:r>
        <w:separator/>
      </w:r>
    </w:p>
  </w:endnote>
  <w:endnote w:type="continuationSeparator" w:id="0">
    <w:p w:rsidR="00035CDE" w:rsidRDefault="00035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CDE" w:rsidRDefault="00035CDE">
      <w:r>
        <w:separator/>
      </w:r>
    </w:p>
  </w:footnote>
  <w:footnote w:type="continuationSeparator" w:id="0">
    <w:p w:rsidR="00035CDE" w:rsidRDefault="00035C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6B5D"/>
    <w:rsid w:val="0003291F"/>
    <w:rsid w:val="00035CDE"/>
    <w:rsid w:val="00256B5D"/>
    <w:rsid w:val="00380EE1"/>
    <w:rsid w:val="003B26E7"/>
    <w:rsid w:val="0047435B"/>
    <w:rsid w:val="005A2827"/>
    <w:rsid w:val="00611BE6"/>
    <w:rsid w:val="00A618A0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56B5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link w:val="a6"/>
    <w:rsid w:val="00256B5D"/>
    <w:pPr>
      <w:widowControl w:val="0"/>
      <w:spacing w:line="360" w:lineRule="auto"/>
      <w:ind w:firstLine="709"/>
      <w:jc w:val="both"/>
    </w:pPr>
    <w:rPr>
      <w:sz w:val="26"/>
    </w:rPr>
  </w:style>
  <w:style w:type="character" w:customStyle="1" w:styleId="a6">
    <w:name w:val="Основной текст с отступом Знак"/>
    <w:link w:val="a5"/>
    <w:rsid w:val="00256B5D"/>
    <w:rPr>
      <w:sz w:val="26"/>
    </w:rPr>
  </w:style>
  <w:style w:type="paragraph" w:styleId="a7">
    <w:name w:val="Balloon Text"/>
    <w:basedOn w:val="a"/>
    <w:link w:val="a8"/>
    <w:rsid w:val="00256B5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256B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4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2015-04-23T04:40:00Z</cp:lastPrinted>
  <dcterms:created xsi:type="dcterms:W3CDTF">2015-05-06T01:50:00Z</dcterms:created>
  <dcterms:modified xsi:type="dcterms:W3CDTF">2015-05-06T01:50:00Z</dcterms:modified>
</cp:coreProperties>
</file>