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241799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5403" w:rsidRPr="00CD78C1" w:rsidRDefault="00435403" w:rsidP="00435403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1A0BAE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</w:t>
      </w:r>
    </w:p>
    <w:p w:rsidR="00435403" w:rsidRDefault="00435403" w:rsidP="00435403">
      <w:pPr>
        <w:pStyle w:val="a3"/>
        <w:tabs>
          <w:tab w:val="clear" w:pos="4153"/>
          <w:tab w:val="clear" w:pos="8306"/>
        </w:tabs>
      </w:pPr>
    </w:p>
    <w:p w:rsidR="00435403" w:rsidRDefault="00435403" w:rsidP="0043540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22 апреля  2015 года</w:t>
      </w:r>
    </w:p>
    <w:p w:rsidR="00435403" w:rsidRDefault="00435403" w:rsidP="00435403">
      <w:pPr>
        <w:ind w:firstLine="720"/>
      </w:pPr>
    </w:p>
    <w:p w:rsidR="00435403" w:rsidRDefault="00435403" w:rsidP="00435403">
      <w:pPr>
        <w:ind w:firstLine="720"/>
      </w:pPr>
      <w:r>
        <w:t xml:space="preserve">СТАТЬЯ 1. </w:t>
      </w:r>
    </w:p>
    <w:p w:rsidR="00435403" w:rsidRDefault="00435403" w:rsidP="0043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C81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801C8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1C81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3 декабря 2013 года              № 314-КЗ </w:t>
      </w:r>
      <w:r w:rsidRPr="00801C81">
        <w:rPr>
          <w:rFonts w:ascii="Times New Roman" w:hAnsi="Times New Roman" w:cs="Times New Roman"/>
          <w:sz w:val="28"/>
          <w:szCs w:val="28"/>
        </w:rPr>
        <w:t xml:space="preserve">"О </w:t>
      </w:r>
      <w:r>
        <w:rPr>
          <w:rFonts w:ascii="Times New Roman" w:hAnsi="Times New Roman" w:cs="Times New Roman"/>
          <w:sz w:val="28"/>
          <w:szCs w:val="28"/>
        </w:rPr>
        <w:t>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(Ведомости Законодательного Собрания Приморского края, 2013, № 62, стр. 20) следующе</w:t>
      </w:r>
      <w:r w:rsidRPr="00801C81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1C8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35403" w:rsidRDefault="00435403" w:rsidP="0043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слово "ЗАТО" исключить.</w:t>
      </w:r>
    </w:p>
    <w:p w:rsidR="00435403" w:rsidRDefault="00435403" w:rsidP="0043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5403" w:rsidRPr="007A5B5E" w:rsidRDefault="00435403" w:rsidP="00435403">
      <w:pPr>
        <w:pStyle w:val="a5"/>
        <w:spacing w:line="240" w:lineRule="auto"/>
        <w:rPr>
          <w:sz w:val="28"/>
          <w:szCs w:val="28"/>
        </w:rPr>
      </w:pPr>
      <w:r w:rsidRPr="007A5B5E">
        <w:rPr>
          <w:sz w:val="28"/>
          <w:szCs w:val="28"/>
        </w:rPr>
        <w:t xml:space="preserve">СТАТЬЯ 2. </w:t>
      </w:r>
    </w:p>
    <w:p w:rsidR="00435403" w:rsidRDefault="00435403" w:rsidP="004354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35403" w:rsidRDefault="00435403" w:rsidP="0043540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435403" w:rsidRDefault="00435403" w:rsidP="0043540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435403" w:rsidRDefault="00435403" w:rsidP="0043540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435403" w:rsidRDefault="00435403" w:rsidP="00435403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</w:t>
      </w:r>
      <w:r>
        <w:tab/>
        <w:t>В.В. Миклушевский</w:t>
      </w:r>
    </w:p>
    <w:p w:rsidR="00BE0544" w:rsidRDefault="00BE0544"/>
    <w:p w:rsidR="009E52DE" w:rsidRDefault="009E52DE">
      <w:bookmarkStart w:id="0" w:name="_GoBack"/>
      <w:r>
        <w:t>г. Владивосток</w:t>
      </w:r>
    </w:p>
    <w:p w:rsidR="009E52DE" w:rsidRDefault="009E52DE">
      <w:r>
        <w:t>6 мая 2015 года</w:t>
      </w:r>
    </w:p>
    <w:p w:rsidR="009E52DE" w:rsidRDefault="009E52DE">
      <w:r>
        <w:t>№ 624-КЗ</w:t>
      </w:r>
      <w:bookmarkEnd w:id="0"/>
    </w:p>
    <w:sectPr w:rsidR="009E52D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CC1" w:rsidRDefault="00865CC1">
      <w:r>
        <w:separator/>
      </w:r>
    </w:p>
  </w:endnote>
  <w:endnote w:type="continuationSeparator" w:id="0">
    <w:p w:rsidR="00865CC1" w:rsidRDefault="0086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CC1" w:rsidRDefault="00865CC1">
      <w:r>
        <w:separator/>
      </w:r>
    </w:p>
  </w:footnote>
  <w:footnote w:type="continuationSeparator" w:id="0">
    <w:p w:rsidR="00865CC1" w:rsidRDefault="00865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5403"/>
    <w:rsid w:val="0003291F"/>
    <w:rsid w:val="00380EE1"/>
    <w:rsid w:val="003B26E7"/>
    <w:rsid w:val="00435403"/>
    <w:rsid w:val="0047435B"/>
    <w:rsid w:val="005A2827"/>
    <w:rsid w:val="00865CC1"/>
    <w:rsid w:val="00887868"/>
    <w:rsid w:val="009E52D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354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35403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435403"/>
    <w:rPr>
      <w:sz w:val="26"/>
    </w:rPr>
  </w:style>
  <w:style w:type="paragraph" w:styleId="a7">
    <w:name w:val="Balloon Text"/>
    <w:basedOn w:val="a"/>
    <w:link w:val="a8"/>
    <w:rsid w:val="004354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354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2015-04-23T04:32:00Z</cp:lastPrinted>
  <dcterms:created xsi:type="dcterms:W3CDTF">2015-05-06T01:47:00Z</dcterms:created>
  <dcterms:modified xsi:type="dcterms:W3CDTF">2015-05-06T01:47:00Z</dcterms:modified>
</cp:coreProperties>
</file>