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237619" w:rsidTr="005400AF">
        <w:tc>
          <w:tcPr>
            <w:tcW w:w="9570" w:type="dxa"/>
          </w:tcPr>
          <w:p w:rsidR="00237619" w:rsidRDefault="00237619" w:rsidP="005400AF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2346270" r:id="rId8"/>
              </w:object>
            </w:r>
          </w:p>
        </w:tc>
      </w:tr>
      <w:tr w:rsidR="00237619" w:rsidTr="005400AF">
        <w:tc>
          <w:tcPr>
            <w:tcW w:w="9570" w:type="dxa"/>
          </w:tcPr>
          <w:p w:rsidR="00237619" w:rsidRDefault="00237619" w:rsidP="005400A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00608" w:rsidRDefault="00A73D4B" w:rsidP="00A73D4B">
      <w:pPr>
        <w:jc w:val="center"/>
        <w:rPr>
          <w:b/>
        </w:rPr>
      </w:pPr>
      <w:r>
        <w:rPr>
          <w:b/>
        </w:rPr>
        <w:t xml:space="preserve">О РАЗГРАНИЧЕНИИ ОБЪЕКТОВ МУНИЦИПАЛЬНОЙ СОБСТВЕННОСТИ МЕЖДУ СЕЛЬСКИМИ ПОСЕЛЕНИЯМИ </w:t>
      </w:r>
      <w:r w:rsidR="00CF77A0">
        <w:rPr>
          <w:b/>
        </w:rPr>
        <w:t>ДАЛЬНЕРЕЧЕНСКОГО</w:t>
      </w:r>
      <w:r w:rsidR="00E95AE9">
        <w:rPr>
          <w:b/>
        </w:rPr>
        <w:t xml:space="preserve"> МУНИЦИПАЛЬНОГО РАЙОНА </w:t>
      </w:r>
    </w:p>
    <w:p w:rsidR="00BE0544" w:rsidRDefault="00E95AE9" w:rsidP="00A73D4B">
      <w:pPr>
        <w:jc w:val="center"/>
        <w:rPr>
          <w:b/>
        </w:rPr>
      </w:pPr>
      <w:r>
        <w:rPr>
          <w:b/>
        </w:rPr>
        <w:t xml:space="preserve">И </w:t>
      </w:r>
      <w:r w:rsidR="00CF77A0">
        <w:rPr>
          <w:b/>
        </w:rPr>
        <w:t>ДАЛЬНЕРЕЧЕНСКИМ</w:t>
      </w:r>
      <w:r>
        <w:rPr>
          <w:b/>
        </w:rPr>
        <w:t xml:space="preserve"> МУНИЦИПАЛЬНЫМ РАЙОНОМ</w:t>
      </w:r>
    </w:p>
    <w:p w:rsidR="00800608" w:rsidRDefault="00800608" w:rsidP="00A73D4B">
      <w:pPr>
        <w:jc w:val="center"/>
        <w:rPr>
          <w:b/>
        </w:rPr>
      </w:pPr>
    </w:p>
    <w:p w:rsidR="00800608" w:rsidRDefault="00800608" w:rsidP="00396B42">
      <w:pPr>
        <w:jc w:val="both"/>
      </w:pPr>
      <w:r>
        <w:tab/>
      </w: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13487C">
        <w:t xml:space="preserve"> </w:t>
      </w:r>
      <w:r w:rsidR="00396B42">
        <w:t>22 апреля</w:t>
      </w:r>
      <w:r w:rsidR="0013487C">
        <w:br/>
        <w:t xml:space="preserve">2015 года </w:t>
      </w:r>
    </w:p>
    <w:p w:rsidR="0013487C" w:rsidRDefault="0013487C" w:rsidP="0013487C">
      <w:pPr>
        <w:ind w:firstLine="709"/>
        <w:jc w:val="both"/>
      </w:pPr>
    </w:p>
    <w:p w:rsidR="000039DE" w:rsidRDefault="00800608" w:rsidP="000039DE">
      <w:pPr>
        <w:jc w:val="both"/>
      </w:pPr>
      <w:r>
        <w:tab/>
      </w:r>
      <w:r w:rsidR="000039DE">
        <w:t>СТАТЬЯ 1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505D88" w:rsidRPr="00505D88">
        <w:t>Веденкинского</w:t>
      </w:r>
      <w:proofErr w:type="spellEnd"/>
      <w:r w:rsidR="00505D88" w:rsidRPr="00505D88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приложению 1</w:t>
      </w:r>
      <w:r w:rsidR="00C60932">
        <w:t xml:space="preserve"> </w:t>
      </w:r>
      <w:r w:rsidR="00C60932" w:rsidRPr="00C60932">
        <w:t>к настоящему Закону</w:t>
      </w:r>
      <w:r>
        <w:t>.</w:t>
      </w:r>
    </w:p>
    <w:p w:rsidR="000039DE" w:rsidRDefault="000039DE" w:rsidP="000039DE">
      <w:pPr>
        <w:jc w:val="both"/>
      </w:pPr>
      <w:r>
        <w:tab/>
      </w:r>
    </w:p>
    <w:p w:rsidR="000039DE" w:rsidRDefault="000039DE" w:rsidP="000039DE">
      <w:pPr>
        <w:ind w:firstLine="709"/>
        <w:jc w:val="both"/>
      </w:pPr>
      <w:r>
        <w:t xml:space="preserve">СТАТЬЯ 2.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r w:rsidR="00505D88" w:rsidRPr="00505D88">
        <w:t xml:space="preserve">Малиновского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2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3. </w:t>
      </w:r>
    </w:p>
    <w:p w:rsidR="000039DE" w:rsidRDefault="000039DE" w:rsidP="000039DE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AF3BE8" w:rsidRPr="00AF3BE8">
        <w:t>Ореховского</w:t>
      </w:r>
      <w:proofErr w:type="spellEnd"/>
      <w:r w:rsidR="00AF3BE8" w:rsidRPr="00AF3BE8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6939CF">
        <w:br/>
      </w:r>
      <w:r>
        <w:t>приложению 3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4.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E72EFF" w:rsidRPr="00E72EFF">
        <w:t>Ракитненского</w:t>
      </w:r>
      <w:proofErr w:type="spellEnd"/>
      <w:r w:rsidR="00E72EFF" w:rsidRPr="00E72EFF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4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  <w:r>
        <w:tab/>
        <w:t xml:space="preserve">СТАТЬЯ 5.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r w:rsidR="00E72EFF" w:rsidRPr="00E72EFF">
        <w:t xml:space="preserve">Рождественского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5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237619" w:rsidRDefault="000039DE" w:rsidP="00396B42">
      <w:pPr>
        <w:jc w:val="both"/>
      </w:pPr>
      <w:r>
        <w:tab/>
      </w:r>
    </w:p>
    <w:p w:rsidR="00237619" w:rsidRDefault="00237619" w:rsidP="00396B42">
      <w:pPr>
        <w:jc w:val="both"/>
      </w:pPr>
    </w:p>
    <w:p w:rsidR="00237619" w:rsidRDefault="00237619" w:rsidP="00396B42">
      <w:pPr>
        <w:jc w:val="both"/>
      </w:pPr>
    </w:p>
    <w:p w:rsidR="000039DE" w:rsidRDefault="000039DE" w:rsidP="00237619">
      <w:pPr>
        <w:ind w:firstLine="709"/>
        <w:jc w:val="both"/>
      </w:pPr>
      <w:r>
        <w:lastRenderedPageBreak/>
        <w:t xml:space="preserve">СТАТЬЯ 6. </w:t>
      </w:r>
    </w:p>
    <w:p w:rsidR="000039DE" w:rsidRDefault="000039DE" w:rsidP="005A7A63">
      <w:pPr>
        <w:ind w:firstLine="709"/>
        <w:jc w:val="both"/>
      </w:pPr>
      <w:r>
        <w:t xml:space="preserve">Передать движимое и недвижимое имущество, находящееся в муниципальной собственности </w:t>
      </w:r>
      <w:proofErr w:type="spellStart"/>
      <w:r w:rsidR="008B30EE" w:rsidRPr="008B30EE">
        <w:t>Сальского</w:t>
      </w:r>
      <w:proofErr w:type="spellEnd"/>
      <w:r w:rsidR="008B30EE" w:rsidRPr="008B30EE">
        <w:t xml:space="preserve"> </w:t>
      </w:r>
      <w:r>
        <w:t xml:space="preserve">сельского поселения, в собственность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согласно </w:t>
      </w:r>
      <w:r w:rsidR="004E4638">
        <w:br/>
      </w:r>
      <w:r>
        <w:t>приложению 6</w:t>
      </w:r>
      <w:r w:rsidR="00107805" w:rsidRPr="00107805">
        <w:t xml:space="preserve"> к настоящему Закону</w:t>
      </w:r>
      <w:r>
        <w:t>.</w:t>
      </w:r>
    </w:p>
    <w:p w:rsidR="000039DE" w:rsidRDefault="000039DE" w:rsidP="000039DE">
      <w:pPr>
        <w:jc w:val="both"/>
      </w:pPr>
    </w:p>
    <w:p w:rsidR="000039DE" w:rsidRDefault="000039DE" w:rsidP="005A7A63">
      <w:pPr>
        <w:ind w:firstLine="709"/>
        <w:jc w:val="both"/>
      </w:pPr>
      <w:r>
        <w:t>СТАТЬЯ 7.</w:t>
      </w:r>
    </w:p>
    <w:p w:rsidR="000039DE" w:rsidRDefault="000039DE" w:rsidP="005A7A63">
      <w:pPr>
        <w:ind w:firstLine="709"/>
        <w:jc w:val="both"/>
      </w:pPr>
      <w:r>
        <w:t xml:space="preserve">Органы местного самоуправления </w:t>
      </w:r>
      <w:proofErr w:type="spellStart"/>
      <w:r w:rsidR="008E04BF" w:rsidRPr="008E04BF">
        <w:t>Веденкинского</w:t>
      </w:r>
      <w:proofErr w:type="spellEnd"/>
      <w:r w:rsidR="008E04BF" w:rsidRPr="008E04BF">
        <w:t xml:space="preserve"> сельского поселения, Малиновского сельского поселения, </w:t>
      </w:r>
      <w:proofErr w:type="spellStart"/>
      <w:r w:rsidR="008E04BF" w:rsidRPr="008E04BF">
        <w:t>Ракитненского</w:t>
      </w:r>
      <w:proofErr w:type="spellEnd"/>
      <w:r w:rsidR="008E04BF" w:rsidRPr="008E04BF">
        <w:t xml:space="preserve"> сельского поселения, Рождественского сельского поселения, </w:t>
      </w:r>
      <w:proofErr w:type="spellStart"/>
      <w:r w:rsidR="006E7BB0" w:rsidRPr="008E04BF">
        <w:t>Ореховского</w:t>
      </w:r>
      <w:proofErr w:type="spellEnd"/>
      <w:r w:rsidR="006E7BB0" w:rsidRPr="008E04BF">
        <w:t xml:space="preserve"> </w:t>
      </w:r>
      <w:r w:rsidR="008E04BF" w:rsidRPr="008E04BF">
        <w:t xml:space="preserve">сельского поселения, </w:t>
      </w:r>
      <w:proofErr w:type="spellStart"/>
      <w:r w:rsidR="008E04BF" w:rsidRPr="008E04BF">
        <w:t>Сальского</w:t>
      </w:r>
      <w:proofErr w:type="spellEnd"/>
      <w:r w:rsidR="008E04BF" w:rsidRPr="008E04BF">
        <w:t xml:space="preserve"> </w:t>
      </w:r>
      <w:r>
        <w:t xml:space="preserve">сельского поселения обязаны передать, а орган местного самоуправления </w:t>
      </w:r>
      <w:proofErr w:type="spellStart"/>
      <w:r w:rsidR="00CF77A0">
        <w:t>Дальнереченского</w:t>
      </w:r>
      <w:proofErr w:type="spellEnd"/>
      <w:r>
        <w:t xml:space="preserve"> муниципального района обязан принять движимое и недвижимое имущество согласно приложениям 1-6 к настоящему Закону.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8.</w:t>
      </w:r>
    </w:p>
    <w:p w:rsidR="000039DE" w:rsidRDefault="000039DE" w:rsidP="0045064C">
      <w:pPr>
        <w:ind w:firstLine="709"/>
        <w:jc w:val="both"/>
      </w:pPr>
      <w:r>
        <w:t>Право собственности на имущество, передаваемое в соответствии с настоящим Законом, возникает с момента подписания передаточного акта о при</w:t>
      </w:r>
      <w:r w:rsidR="00BD3052">
        <w:t>н</w:t>
      </w:r>
      <w:r>
        <w:t>ятии имущества в муниципальную собственность.</w:t>
      </w:r>
    </w:p>
    <w:p w:rsidR="000039DE" w:rsidRDefault="000039DE" w:rsidP="000039DE">
      <w:pPr>
        <w:jc w:val="both"/>
      </w:pPr>
    </w:p>
    <w:p w:rsidR="000039DE" w:rsidRDefault="000039DE" w:rsidP="0045064C">
      <w:pPr>
        <w:ind w:firstLine="709"/>
        <w:jc w:val="both"/>
      </w:pPr>
      <w:r>
        <w:t>СТАТЬЯ 9.</w:t>
      </w:r>
    </w:p>
    <w:p w:rsidR="000039DE" w:rsidRDefault="000039DE" w:rsidP="0045064C">
      <w:pPr>
        <w:ind w:firstLine="709"/>
        <w:jc w:val="both"/>
      </w:pPr>
      <w:r>
        <w:t xml:space="preserve">Настоящий Закон вступает в силу по </w:t>
      </w:r>
      <w:proofErr w:type="gramStart"/>
      <w:r>
        <w:t>истечении</w:t>
      </w:r>
      <w:proofErr w:type="gramEnd"/>
      <w:r>
        <w:t xml:space="preserve"> 10 дней со дня его официального опубликования.</w:t>
      </w:r>
    </w:p>
    <w:p w:rsidR="000039DE" w:rsidRDefault="000039DE" w:rsidP="000039DE">
      <w:pPr>
        <w:jc w:val="both"/>
      </w:pPr>
    </w:p>
    <w:p w:rsidR="000039DE" w:rsidRDefault="000039DE" w:rsidP="000039DE">
      <w:pPr>
        <w:jc w:val="both"/>
      </w:pPr>
    </w:p>
    <w:p w:rsidR="00681D77" w:rsidRDefault="00681D77" w:rsidP="000039DE">
      <w:pPr>
        <w:jc w:val="both"/>
      </w:pPr>
    </w:p>
    <w:p w:rsidR="0045064C" w:rsidRDefault="000039DE" w:rsidP="000039DE">
      <w:pPr>
        <w:jc w:val="both"/>
      </w:pPr>
      <w:r>
        <w:t xml:space="preserve">Губернатор края         </w:t>
      </w:r>
      <w:r w:rsidR="0045064C">
        <w:t xml:space="preserve">                          </w:t>
      </w:r>
      <w:r>
        <w:t xml:space="preserve">                                   В.В. Миклушевский</w:t>
      </w:r>
    </w:p>
    <w:p w:rsidR="00E05F7B" w:rsidRDefault="00E05F7B" w:rsidP="000039DE">
      <w:pPr>
        <w:jc w:val="both"/>
      </w:pPr>
    </w:p>
    <w:p w:rsidR="00E05F7B" w:rsidRDefault="00E05F7B" w:rsidP="000039DE">
      <w:pPr>
        <w:jc w:val="both"/>
      </w:pPr>
      <w:bookmarkStart w:id="0" w:name="_GoBack"/>
      <w:r>
        <w:t>г. Владивосток</w:t>
      </w:r>
    </w:p>
    <w:p w:rsidR="00E05F7B" w:rsidRDefault="00E05F7B" w:rsidP="000039DE">
      <w:pPr>
        <w:jc w:val="both"/>
      </w:pPr>
      <w:r>
        <w:t>5 мая 2015 года</w:t>
      </w:r>
    </w:p>
    <w:p w:rsidR="00E05F7B" w:rsidRDefault="00E05F7B" w:rsidP="000039DE">
      <w:pPr>
        <w:jc w:val="both"/>
      </w:pPr>
      <w:r>
        <w:t>№ 623-КЗ</w:t>
      </w:r>
    </w:p>
    <w:bookmarkEnd w:id="0"/>
    <w:p w:rsidR="00E05F7B" w:rsidRDefault="00E05F7B" w:rsidP="000039DE">
      <w:pPr>
        <w:jc w:val="both"/>
      </w:pPr>
    </w:p>
    <w:sectPr w:rsidR="00E05F7B" w:rsidSect="00D2012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5AAE" w:rsidRDefault="00065AAE">
      <w:r>
        <w:separator/>
      </w:r>
    </w:p>
  </w:endnote>
  <w:endnote w:type="continuationSeparator" w:id="0">
    <w:p w:rsidR="00065AAE" w:rsidRDefault="00065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5AAE" w:rsidRDefault="00065AAE">
      <w:r>
        <w:separator/>
      </w:r>
    </w:p>
  </w:footnote>
  <w:footnote w:type="continuationSeparator" w:id="0">
    <w:p w:rsidR="00065AAE" w:rsidRDefault="00065A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12F" w:rsidRDefault="00D2012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05F7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AC3"/>
    <w:rsid w:val="00001AF1"/>
    <w:rsid w:val="000039DE"/>
    <w:rsid w:val="00012870"/>
    <w:rsid w:val="0003118C"/>
    <w:rsid w:val="0003291F"/>
    <w:rsid w:val="00064572"/>
    <w:rsid w:val="00065AAE"/>
    <w:rsid w:val="000D7212"/>
    <w:rsid w:val="000E54C4"/>
    <w:rsid w:val="000F0597"/>
    <w:rsid w:val="00107805"/>
    <w:rsid w:val="00111195"/>
    <w:rsid w:val="0013487C"/>
    <w:rsid w:val="00237619"/>
    <w:rsid w:val="0034770A"/>
    <w:rsid w:val="00396B42"/>
    <w:rsid w:val="003B26E7"/>
    <w:rsid w:val="0045064C"/>
    <w:rsid w:val="0047435B"/>
    <w:rsid w:val="004E4638"/>
    <w:rsid w:val="00505D88"/>
    <w:rsid w:val="005676F8"/>
    <w:rsid w:val="005A2827"/>
    <w:rsid w:val="005A7A63"/>
    <w:rsid w:val="00621B63"/>
    <w:rsid w:val="00667C48"/>
    <w:rsid w:val="0067676A"/>
    <w:rsid w:val="00681D77"/>
    <w:rsid w:val="0069202F"/>
    <w:rsid w:val="006939CF"/>
    <w:rsid w:val="006D7F43"/>
    <w:rsid w:val="006E1C09"/>
    <w:rsid w:val="006E7BB0"/>
    <w:rsid w:val="00776A4E"/>
    <w:rsid w:val="007A2635"/>
    <w:rsid w:val="007A4941"/>
    <w:rsid w:val="007F3442"/>
    <w:rsid w:val="00800608"/>
    <w:rsid w:val="008B30EE"/>
    <w:rsid w:val="008D4061"/>
    <w:rsid w:val="008E04BF"/>
    <w:rsid w:val="008E5AC3"/>
    <w:rsid w:val="0091366C"/>
    <w:rsid w:val="009D74D2"/>
    <w:rsid w:val="00A73D4B"/>
    <w:rsid w:val="00A7716D"/>
    <w:rsid w:val="00AB70F9"/>
    <w:rsid w:val="00AC31EC"/>
    <w:rsid w:val="00AD5039"/>
    <w:rsid w:val="00AF3BE8"/>
    <w:rsid w:val="00B032CD"/>
    <w:rsid w:val="00B1466D"/>
    <w:rsid w:val="00BD3052"/>
    <w:rsid w:val="00BE0544"/>
    <w:rsid w:val="00C34A65"/>
    <w:rsid w:val="00C35304"/>
    <w:rsid w:val="00C60932"/>
    <w:rsid w:val="00C630F2"/>
    <w:rsid w:val="00C9702B"/>
    <w:rsid w:val="00CF77A0"/>
    <w:rsid w:val="00D14735"/>
    <w:rsid w:val="00D2012F"/>
    <w:rsid w:val="00D215C3"/>
    <w:rsid w:val="00D51619"/>
    <w:rsid w:val="00E05F7B"/>
    <w:rsid w:val="00E34273"/>
    <w:rsid w:val="00E52202"/>
    <w:rsid w:val="00E72EFF"/>
    <w:rsid w:val="00E87DB5"/>
    <w:rsid w:val="00E939E7"/>
    <w:rsid w:val="00E95AE9"/>
    <w:rsid w:val="00F91C5A"/>
    <w:rsid w:val="00FB4C25"/>
    <w:rsid w:val="00FD1087"/>
    <w:rsid w:val="00FD2506"/>
    <w:rsid w:val="00FE0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2012F"/>
    <w:rPr>
      <w:sz w:val="28"/>
    </w:rPr>
  </w:style>
  <w:style w:type="character" w:customStyle="1" w:styleId="10">
    <w:name w:val="Заголовок 1 Знак"/>
    <w:link w:val="1"/>
    <w:rsid w:val="00237619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3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Егупова</cp:lastModifiedBy>
  <cp:revision>4</cp:revision>
  <cp:lastPrinted>2015-04-23T00:55:00Z</cp:lastPrinted>
  <dcterms:created xsi:type="dcterms:W3CDTF">2015-04-22T05:10:00Z</dcterms:created>
  <dcterms:modified xsi:type="dcterms:W3CDTF">2015-05-05T05:51:00Z</dcterms:modified>
</cp:coreProperties>
</file>