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73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311C" w:rsidRPr="005E311C" w:rsidRDefault="005E311C" w:rsidP="005E311C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E311C">
        <w:rPr>
          <w:b/>
        </w:rPr>
        <w:t>О ВНЕСЕНИИ ИЗМЕНЕНИЙ В СТАТЬЮ 7</w:t>
      </w:r>
      <w:r w:rsidRPr="005E311C">
        <w:rPr>
          <w:b/>
          <w:vertAlign w:val="superscript"/>
        </w:rPr>
        <w:t>1</w:t>
      </w:r>
      <w:r w:rsidRPr="005E311C">
        <w:rPr>
          <w:b/>
        </w:rPr>
        <w:t xml:space="preserve"> ЗАКОНА                      ПРИМОРСКОГО КРАЯ "О СТАТУСЕ ДЕПУТАТА ЗАКОНОДАТЕЛЬНОГО СОБРАНИЯ ПРИМОРСКОГО КРАЯ"</w:t>
      </w:r>
    </w:p>
    <w:p w:rsidR="005E311C" w:rsidRPr="005E311C" w:rsidRDefault="005E311C" w:rsidP="005E311C"/>
    <w:p w:rsidR="005E311C" w:rsidRPr="005E311C" w:rsidRDefault="005E311C" w:rsidP="005E311C">
      <w:pPr>
        <w:ind w:firstLine="720"/>
        <w:jc w:val="both"/>
        <w:rPr>
          <w:szCs w:val="28"/>
        </w:rPr>
      </w:pPr>
      <w:r w:rsidRPr="005E311C">
        <w:rPr>
          <w:szCs w:val="28"/>
        </w:rPr>
        <w:t>Принят Законодательным Собранием Приморского края 22 апреля  2015 года</w:t>
      </w:r>
    </w:p>
    <w:p w:rsidR="005E311C" w:rsidRPr="005E311C" w:rsidRDefault="005E311C" w:rsidP="005E311C"/>
    <w:p w:rsidR="005E311C" w:rsidRPr="005E311C" w:rsidRDefault="005E311C" w:rsidP="005E311C">
      <w:pPr>
        <w:ind w:firstLine="720"/>
        <w:rPr>
          <w:szCs w:val="28"/>
        </w:rPr>
      </w:pPr>
      <w:r w:rsidRPr="005E311C">
        <w:rPr>
          <w:szCs w:val="28"/>
        </w:rPr>
        <w:t>СТАТЬ</w:t>
      </w:r>
      <w:smartTag w:uri="urn:schemas-microsoft-com:office:smarttags" w:element="PersonName">
        <w:r w:rsidRPr="005E311C">
          <w:rPr>
            <w:szCs w:val="28"/>
          </w:rPr>
          <w:t>Я</w:t>
        </w:r>
      </w:smartTag>
      <w:r w:rsidRPr="005E311C">
        <w:rPr>
          <w:szCs w:val="28"/>
        </w:rPr>
        <w:t xml:space="preserve"> 1.</w:t>
      </w:r>
    </w:p>
    <w:p w:rsidR="005E311C" w:rsidRPr="005E311C" w:rsidRDefault="005E311C" w:rsidP="005E311C">
      <w:pPr>
        <w:ind w:firstLine="720"/>
        <w:jc w:val="both"/>
        <w:rPr>
          <w:szCs w:val="28"/>
        </w:rPr>
      </w:pPr>
      <w:r w:rsidRPr="005E311C">
        <w:rPr>
          <w:szCs w:val="28"/>
        </w:rPr>
        <w:t>Внести в статью 7</w:t>
      </w:r>
      <w:r w:rsidRPr="005E311C">
        <w:rPr>
          <w:szCs w:val="28"/>
          <w:vertAlign w:val="superscript"/>
        </w:rPr>
        <w:t>1</w:t>
      </w:r>
      <w:r w:rsidRPr="005E311C">
        <w:rPr>
          <w:szCs w:val="28"/>
        </w:rPr>
        <w:t xml:space="preserve"> Закона Приморского края от 20 марта 1995 года </w:t>
      </w:r>
      <w:r w:rsidRPr="005E311C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35) следующие изменения:</w:t>
      </w:r>
    </w:p>
    <w:p w:rsidR="005E311C" w:rsidRPr="005E311C" w:rsidRDefault="005E311C" w:rsidP="005E311C">
      <w:pPr>
        <w:ind w:firstLine="720"/>
        <w:jc w:val="both"/>
      </w:pPr>
      <w:r w:rsidRPr="005E311C">
        <w:t>дополнить частью 5</w:t>
      </w:r>
      <w:r w:rsidRPr="005E311C">
        <w:rPr>
          <w:vertAlign w:val="superscript"/>
        </w:rPr>
        <w:t xml:space="preserve"> </w:t>
      </w:r>
      <w:r w:rsidRPr="005E311C">
        <w:t>следующего содержания:</w:t>
      </w:r>
    </w:p>
    <w:p w:rsidR="005E311C" w:rsidRPr="005E311C" w:rsidRDefault="005E311C" w:rsidP="005E311C">
      <w:pPr>
        <w:autoSpaceDE w:val="0"/>
        <w:autoSpaceDN w:val="0"/>
        <w:adjustRightInd w:val="0"/>
        <w:ind w:firstLine="709"/>
        <w:jc w:val="both"/>
      </w:pPr>
      <w:r w:rsidRPr="005E311C">
        <w:t xml:space="preserve">"5.В случае </w:t>
      </w:r>
      <w:r w:rsidRPr="005E311C">
        <w:rPr>
          <w:szCs w:val="28"/>
        </w:rPr>
        <w:t xml:space="preserve">невозможности выполнения депутатом Законодательного Собрания, его супругой (супругом) и несовершеннолетними детьми  требований Федерального </w:t>
      </w:r>
      <w:hyperlink r:id="rId9" w:history="1">
        <w:r w:rsidRPr="005E311C">
          <w:rPr>
            <w:szCs w:val="28"/>
          </w:rPr>
          <w:t>закона</w:t>
        </w:r>
      </w:hyperlink>
      <w:r w:rsidRPr="005E311C">
        <w:rPr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депутата Законодательного Собрания или воли его супруги (супруга) и несовершеннолетних детей, данный факт подлежит рассмотрению по заявлению депутата Законодательного Собрания на заседании комиссии.".</w:t>
      </w: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Default="005E311C" w:rsidP="005E311C">
      <w:pPr>
        <w:ind w:firstLine="720"/>
        <w:jc w:val="both"/>
      </w:pPr>
    </w:p>
    <w:p w:rsidR="005E311C" w:rsidRPr="005E311C" w:rsidRDefault="005E311C" w:rsidP="005E311C">
      <w:pPr>
        <w:ind w:firstLine="720"/>
        <w:jc w:val="both"/>
      </w:pPr>
    </w:p>
    <w:p w:rsidR="005E311C" w:rsidRPr="005E311C" w:rsidRDefault="005E311C" w:rsidP="005E31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311C">
        <w:rPr>
          <w:szCs w:val="28"/>
        </w:rPr>
        <w:lastRenderedPageBreak/>
        <w:t>СТАТЬЯ 2.</w:t>
      </w:r>
    </w:p>
    <w:p w:rsidR="005E311C" w:rsidRPr="005E311C" w:rsidRDefault="005E311C" w:rsidP="005E311C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311C">
        <w:rPr>
          <w:szCs w:val="28"/>
        </w:rPr>
        <w:t>Настоящий Закон вступает в силу со дня его официального опубликования.</w:t>
      </w:r>
    </w:p>
    <w:p w:rsidR="005E311C" w:rsidRDefault="005E311C" w:rsidP="005E311C">
      <w:pPr>
        <w:autoSpaceDE w:val="0"/>
        <w:autoSpaceDN w:val="0"/>
        <w:adjustRightInd w:val="0"/>
        <w:jc w:val="both"/>
        <w:rPr>
          <w:szCs w:val="28"/>
        </w:rPr>
      </w:pPr>
    </w:p>
    <w:p w:rsidR="005E311C" w:rsidRDefault="005E311C" w:rsidP="005E311C">
      <w:pPr>
        <w:autoSpaceDE w:val="0"/>
        <w:autoSpaceDN w:val="0"/>
        <w:adjustRightInd w:val="0"/>
        <w:jc w:val="both"/>
        <w:rPr>
          <w:szCs w:val="28"/>
        </w:rPr>
      </w:pPr>
    </w:p>
    <w:p w:rsidR="005E311C" w:rsidRDefault="005E311C" w:rsidP="005E311C">
      <w:pPr>
        <w:autoSpaceDE w:val="0"/>
        <w:autoSpaceDN w:val="0"/>
        <w:adjustRightInd w:val="0"/>
        <w:jc w:val="both"/>
        <w:rPr>
          <w:szCs w:val="28"/>
        </w:rPr>
      </w:pPr>
    </w:p>
    <w:p w:rsidR="005E311C" w:rsidRPr="005E311C" w:rsidRDefault="005E311C" w:rsidP="005E311C">
      <w:pPr>
        <w:jc w:val="both"/>
      </w:pPr>
      <w:r w:rsidRPr="005E311C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D02A42" w:rsidRDefault="00D02A42" w:rsidP="00D02A42">
      <w:bookmarkStart w:id="0" w:name="_GoBack"/>
      <w:r>
        <w:t>г. Владивосток</w:t>
      </w:r>
    </w:p>
    <w:p w:rsidR="00D02A42" w:rsidRDefault="00D02A42" w:rsidP="00D02A42">
      <w:r>
        <w:t>30 апреля 2015 года</w:t>
      </w:r>
    </w:p>
    <w:p w:rsidR="00D02A42" w:rsidRDefault="00D02A42" w:rsidP="00D02A42">
      <w:r>
        <w:t>№ 61</w:t>
      </w:r>
      <w:r>
        <w:t>6</w:t>
      </w:r>
      <w:r>
        <w:t>-КЗ</w:t>
      </w:r>
      <w:bookmarkEnd w:id="0"/>
    </w:p>
    <w:p w:rsidR="005E311C" w:rsidRDefault="005E311C"/>
    <w:p w:rsidR="005E311C" w:rsidRDefault="005E311C"/>
    <w:p w:rsidR="005E311C" w:rsidRDefault="005E311C"/>
    <w:sectPr w:rsidR="005E311C" w:rsidSect="005E311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BF" w:rsidRDefault="003050BF">
      <w:r>
        <w:separator/>
      </w:r>
    </w:p>
  </w:endnote>
  <w:endnote w:type="continuationSeparator" w:id="0">
    <w:p w:rsidR="003050BF" w:rsidRDefault="00305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BF" w:rsidRDefault="003050BF">
      <w:r>
        <w:separator/>
      </w:r>
    </w:p>
  </w:footnote>
  <w:footnote w:type="continuationSeparator" w:id="0">
    <w:p w:rsidR="003050BF" w:rsidRDefault="00305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11C" w:rsidRDefault="005E311C" w:rsidP="005E311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02A4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311C"/>
    <w:rsid w:val="0003291F"/>
    <w:rsid w:val="003050BF"/>
    <w:rsid w:val="00380EE1"/>
    <w:rsid w:val="003B26E7"/>
    <w:rsid w:val="0047435B"/>
    <w:rsid w:val="005A2827"/>
    <w:rsid w:val="005E311C"/>
    <w:rsid w:val="008B2DD4"/>
    <w:rsid w:val="00AB70F9"/>
    <w:rsid w:val="00AC31EC"/>
    <w:rsid w:val="00B14397"/>
    <w:rsid w:val="00BE0544"/>
    <w:rsid w:val="00D02A4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E311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3CC5CE947FB0A9FCAEDED664113EB909EEAF5DA2A7824E5F3151A98F4AD8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2015-04-22T04:57:00Z</cp:lastPrinted>
  <dcterms:created xsi:type="dcterms:W3CDTF">2015-04-30T06:43:00Z</dcterms:created>
  <dcterms:modified xsi:type="dcterms:W3CDTF">2015-04-30T06:43:00Z</dcterms:modified>
</cp:coreProperties>
</file>