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564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B0576" w:rsidRDefault="003B0576" w:rsidP="003B0576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  <w:caps/>
          <w:szCs w:val="28"/>
        </w:rPr>
        <w:t>ВНЕСЕ</w:t>
      </w:r>
      <w:r w:rsidRPr="009154C5">
        <w:rPr>
          <w:b/>
          <w:caps/>
          <w:szCs w:val="28"/>
        </w:rPr>
        <w:t xml:space="preserve">нии </w:t>
      </w:r>
      <w:r>
        <w:rPr>
          <w:b/>
          <w:caps/>
          <w:szCs w:val="28"/>
        </w:rPr>
        <w:t>ИЗМЕНЕНИЙ</w:t>
      </w:r>
      <w:r w:rsidRPr="009154C5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В </w:t>
      </w:r>
      <w:r w:rsidRPr="009154C5">
        <w:rPr>
          <w:b/>
          <w:caps/>
          <w:szCs w:val="28"/>
        </w:rPr>
        <w:t xml:space="preserve">закон Приморского края </w:t>
      </w:r>
    </w:p>
    <w:p w:rsidR="003B0576" w:rsidRPr="009154C5" w:rsidRDefault="003B0576" w:rsidP="003B0576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"</w:t>
      </w:r>
      <w:r w:rsidRPr="009154C5">
        <w:rPr>
          <w:b/>
          <w:caps/>
          <w:szCs w:val="28"/>
        </w:rPr>
        <w:t>о</w:t>
      </w:r>
      <w:r>
        <w:rPr>
          <w:b/>
          <w:caps/>
          <w:szCs w:val="28"/>
        </w:rPr>
        <w:t xml:space="preserve"> МУНИЦИПАЛЬНой СЛУЖбе в приморском крае" </w:t>
      </w:r>
    </w:p>
    <w:p w:rsidR="003B0576" w:rsidRDefault="003B0576" w:rsidP="003B0576">
      <w:pPr>
        <w:ind w:firstLine="709"/>
        <w:rPr>
          <w:szCs w:val="28"/>
        </w:rPr>
      </w:pPr>
    </w:p>
    <w:p w:rsidR="003B0576" w:rsidRPr="000469D1" w:rsidRDefault="003B0576" w:rsidP="003B0576">
      <w:pPr>
        <w:ind w:firstLine="709"/>
        <w:jc w:val="both"/>
        <w:rPr>
          <w:szCs w:val="28"/>
        </w:rPr>
      </w:pPr>
      <w:r w:rsidRPr="000469D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апреля </w:t>
      </w:r>
      <w:r>
        <w:rPr>
          <w:szCs w:val="28"/>
        </w:rPr>
        <w:br/>
        <w:t>2015 года</w:t>
      </w:r>
    </w:p>
    <w:p w:rsidR="003B0576" w:rsidRPr="000469D1" w:rsidRDefault="003B0576" w:rsidP="003B0576">
      <w:pPr>
        <w:rPr>
          <w:szCs w:val="28"/>
        </w:rPr>
      </w:pP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DE12D9">
        <w:rPr>
          <w:szCs w:val="28"/>
        </w:rPr>
        <w:t>СТАТЬЯ 1.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DE12D9">
        <w:rPr>
          <w:szCs w:val="28"/>
        </w:rPr>
        <w:t xml:space="preserve">Внести в Закон Приморского края от 4 июня 2007 года № 82-КЗ </w:t>
      </w:r>
      <w:r>
        <w:rPr>
          <w:szCs w:val="28"/>
        </w:rPr>
        <w:br/>
      </w:r>
      <w:r w:rsidRPr="00DE12D9">
        <w:rPr>
          <w:szCs w:val="28"/>
        </w:rPr>
        <w:t>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DE12D9">
        <w:rPr>
          <w:szCs w:val="28"/>
        </w:rPr>
        <w:t>№ 46, стр. 12, № 60, стр. 9; 2014, № 70, стр. 74, № 89, стр. 3</w:t>
      </w:r>
      <w:r>
        <w:rPr>
          <w:szCs w:val="28"/>
        </w:rPr>
        <w:t>, № 93, стр. 65</w:t>
      </w:r>
      <w:r w:rsidRPr="00DE12D9">
        <w:rPr>
          <w:szCs w:val="28"/>
        </w:rPr>
        <w:t>) следующие изменения: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82214B">
        <w:rPr>
          <w:szCs w:val="28"/>
        </w:rPr>
        <w:t>1)статью 6 дополнить част</w:t>
      </w:r>
      <w:r>
        <w:rPr>
          <w:szCs w:val="28"/>
        </w:rPr>
        <w:t>ями</w:t>
      </w:r>
      <w:r w:rsidRPr="0082214B">
        <w:rPr>
          <w:szCs w:val="28"/>
        </w:rPr>
        <w:t xml:space="preserve"> 6</w:t>
      </w:r>
      <w:r w:rsidRPr="0082214B">
        <w:rPr>
          <w:szCs w:val="28"/>
          <w:vertAlign w:val="superscript"/>
        </w:rPr>
        <w:t>1</w:t>
      </w:r>
      <w:r>
        <w:rPr>
          <w:szCs w:val="28"/>
        </w:rPr>
        <w:t>-6</w:t>
      </w:r>
      <w:r>
        <w:rPr>
          <w:szCs w:val="28"/>
          <w:vertAlign w:val="superscript"/>
        </w:rPr>
        <w:t>2</w:t>
      </w:r>
      <w:r w:rsidRPr="0082214B">
        <w:rPr>
          <w:szCs w:val="28"/>
        </w:rPr>
        <w:t xml:space="preserve"> следующего содержания:</w:t>
      </w:r>
    </w:p>
    <w:p w:rsidR="003B0576" w:rsidRPr="006F3094" w:rsidRDefault="003B0576" w:rsidP="003B0576">
      <w:pPr>
        <w:jc w:val="both"/>
        <w:rPr>
          <w:szCs w:val="28"/>
          <w:highlight w:val="yellow"/>
        </w:rPr>
      </w:pPr>
      <w:r w:rsidRPr="00B43E34">
        <w:rPr>
          <w:szCs w:val="28"/>
        </w:rPr>
        <w:tab/>
      </w:r>
      <w:r w:rsidRPr="00A955DA">
        <w:rPr>
          <w:szCs w:val="28"/>
        </w:rPr>
        <w:t>"6</w:t>
      </w:r>
      <w:r w:rsidRPr="00A955DA">
        <w:rPr>
          <w:szCs w:val="28"/>
          <w:vertAlign w:val="superscript"/>
        </w:rPr>
        <w:t>1</w:t>
      </w:r>
      <w:r w:rsidRPr="00A955DA">
        <w:rPr>
          <w:szCs w:val="28"/>
        </w:rPr>
        <w:t>.В число типовых квалификационных требований к профессиональным знаниям</w:t>
      </w:r>
      <w:r>
        <w:rPr>
          <w:szCs w:val="28"/>
        </w:rPr>
        <w:t>,</w:t>
      </w:r>
      <w:r w:rsidRPr="00A955DA">
        <w:rPr>
          <w:szCs w:val="28"/>
        </w:rPr>
        <w:t xml:space="preserve"> необходимым для исполнения должностных обязанностей</w:t>
      </w:r>
      <w:r>
        <w:rPr>
          <w:szCs w:val="28"/>
        </w:rPr>
        <w:t>,</w:t>
      </w:r>
      <w:r w:rsidRPr="00A955DA">
        <w:rPr>
          <w:szCs w:val="28"/>
        </w:rPr>
        <w:t xml:space="preserve"> входит</w:t>
      </w:r>
      <w:r w:rsidRPr="00525310">
        <w:rPr>
          <w:szCs w:val="28"/>
        </w:rPr>
        <w:t xml:space="preserve"> </w:t>
      </w:r>
      <w:r w:rsidRPr="00A955DA">
        <w:rPr>
          <w:szCs w:val="28"/>
        </w:rPr>
        <w:t>знание</w:t>
      </w:r>
      <w:r>
        <w:rPr>
          <w:szCs w:val="28"/>
        </w:rPr>
        <w:t>: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  <w:t>1)</w:t>
      </w:r>
      <w:r w:rsidRPr="00A955DA">
        <w:rPr>
          <w:szCs w:val="28"/>
        </w:rPr>
        <w:t>основных положений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законов Приморского края, иных нормативных правовых актов, регулирующих соответствующую сферу деятельности применительно к исполнению должностных обязанностей;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  <w:t>2)</w:t>
      </w:r>
      <w:r w:rsidRPr="00A955DA">
        <w:rPr>
          <w:szCs w:val="28"/>
        </w:rPr>
        <w:t>основ организации и прохождения муниципальной службы;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  <w:t>3)</w:t>
      </w:r>
      <w:r w:rsidRPr="00A955DA">
        <w:rPr>
          <w:szCs w:val="28"/>
        </w:rPr>
        <w:t>основ делопроизводства, порядка работы со служебной информацией, правил охраны труда и пожарной безопасности.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  <w:t>6</w:t>
      </w:r>
      <w:r>
        <w:rPr>
          <w:szCs w:val="28"/>
          <w:vertAlign w:val="superscript"/>
        </w:rPr>
        <w:t>2</w:t>
      </w:r>
      <w:r>
        <w:rPr>
          <w:szCs w:val="28"/>
        </w:rPr>
        <w:t>.</w:t>
      </w:r>
      <w:r w:rsidRPr="00A955DA">
        <w:rPr>
          <w:szCs w:val="28"/>
        </w:rPr>
        <w:t>В число типовых квалификационных требований к профессиональным навыкам</w:t>
      </w:r>
      <w:r>
        <w:rPr>
          <w:szCs w:val="28"/>
        </w:rPr>
        <w:t>,</w:t>
      </w:r>
      <w:r w:rsidRPr="00A955DA">
        <w:rPr>
          <w:szCs w:val="28"/>
        </w:rPr>
        <w:t xml:space="preserve"> необходимым для исполнения должностных обязанностей</w:t>
      </w:r>
      <w:r>
        <w:rPr>
          <w:szCs w:val="28"/>
        </w:rPr>
        <w:t>,</w:t>
      </w:r>
      <w:r w:rsidRPr="00A955DA">
        <w:rPr>
          <w:szCs w:val="28"/>
        </w:rPr>
        <w:t xml:space="preserve"> вход</w:t>
      </w:r>
      <w:r>
        <w:rPr>
          <w:szCs w:val="28"/>
        </w:rPr>
        <w:t>я</w:t>
      </w:r>
      <w:r w:rsidRPr="00A955DA">
        <w:rPr>
          <w:szCs w:val="28"/>
        </w:rPr>
        <w:t>т</w:t>
      </w:r>
      <w:r>
        <w:rPr>
          <w:szCs w:val="28"/>
        </w:rPr>
        <w:t xml:space="preserve"> навыки: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  <w:t>1</w:t>
      </w:r>
      <w:r w:rsidRPr="00525310">
        <w:rPr>
          <w:szCs w:val="28"/>
        </w:rPr>
        <w:t>)организаци</w:t>
      </w:r>
      <w:r>
        <w:rPr>
          <w:szCs w:val="28"/>
        </w:rPr>
        <w:t>и</w:t>
      </w:r>
      <w:r w:rsidRPr="00525310">
        <w:rPr>
          <w:szCs w:val="28"/>
        </w:rPr>
        <w:t xml:space="preserve"> подготовки, принятия и реализации управленческих решений в сфере, определяемой руководителем;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525310">
        <w:rPr>
          <w:szCs w:val="28"/>
        </w:rPr>
        <w:t>2)</w:t>
      </w:r>
      <w:r>
        <w:rPr>
          <w:szCs w:val="28"/>
        </w:rPr>
        <w:t xml:space="preserve">организации и </w:t>
      </w:r>
      <w:r w:rsidRPr="00525310">
        <w:rPr>
          <w:szCs w:val="28"/>
        </w:rPr>
        <w:t>планировани</w:t>
      </w:r>
      <w:r>
        <w:rPr>
          <w:szCs w:val="28"/>
        </w:rPr>
        <w:t>я</w:t>
      </w:r>
      <w:r w:rsidRPr="00525310">
        <w:rPr>
          <w:szCs w:val="28"/>
        </w:rPr>
        <w:t xml:space="preserve"> </w:t>
      </w:r>
      <w:r>
        <w:rPr>
          <w:szCs w:val="28"/>
        </w:rPr>
        <w:t>работы, контроля, анализа и прогнозирования последствий принимаемых решений</w:t>
      </w:r>
      <w:r w:rsidRPr="00525310">
        <w:rPr>
          <w:szCs w:val="28"/>
        </w:rPr>
        <w:t>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525310">
        <w:rPr>
          <w:szCs w:val="28"/>
        </w:rPr>
        <w:t>3)ведени</w:t>
      </w:r>
      <w:r>
        <w:rPr>
          <w:szCs w:val="28"/>
        </w:rPr>
        <w:t>я</w:t>
      </w:r>
      <w:r w:rsidRPr="00525310">
        <w:rPr>
          <w:szCs w:val="28"/>
        </w:rPr>
        <w:t xml:space="preserve"> деловых переговоров</w:t>
      </w:r>
      <w:r>
        <w:rPr>
          <w:szCs w:val="28"/>
        </w:rPr>
        <w:t>, организации и ведения публичных выступлений</w:t>
      </w:r>
      <w:r w:rsidRPr="00525310">
        <w:rPr>
          <w:szCs w:val="28"/>
        </w:rPr>
        <w:t>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525310">
        <w:rPr>
          <w:szCs w:val="28"/>
        </w:rPr>
        <w:t>4)подготовк</w:t>
      </w:r>
      <w:r>
        <w:rPr>
          <w:szCs w:val="28"/>
        </w:rPr>
        <w:t>и</w:t>
      </w:r>
      <w:r w:rsidRPr="00525310">
        <w:rPr>
          <w:szCs w:val="28"/>
        </w:rPr>
        <w:t xml:space="preserve"> служебных документов и работ</w:t>
      </w:r>
      <w:r>
        <w:rPr>
          <w:szCs w:val="28"/>
        </w:rPr>
        <w:t>ы</w:t>
      </w:r>
      <w:r w:rsidRPr="00525310">
        <w:rPr>
          <w:szCs w:val="28"/>
        </w:rPr>
        <w:t xml:space="preserve"> с ними;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35683B">
        <w:rPr>
          <w:szCs w:val="28"/>
        </w:rPr>
        <w:t>5)сбора, обработки, анализа информации;</w:t>
      </w:r>
    </w:p>
    <w:p w:rsidR="003B0576" w:rsidRPr="009A3D69" w:rsidRDefault="003B0576" w:rsidP="003B0576">
      <w:pPr>
        <w:jc w:val="both"/>
        <w:rPr>
          <w:szCs w:val="28"/>
        </w:rPr>
      </w:pPr>
      <w:r w:rsidRPr="009A3D69">
        <w:rPr>
          <w:szCs w:val="28"/>
        </w:rPr>
        <w:tab/>
      </w:r>
      <w:r w:rsidRPr="0035683B">
        <w:rPr>
          <w:szCs w:val="28"/>
        </w:rPr>
        <w:t>6)пользования оргтехникой;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35683B">
        <w:rPr>
          <w:szCs w:val="28"/>
        </w:rPr>
        <w:t>7)владения информационными технологиями и программным обеспечением;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35683B">
        <w:rPr>
          <w:szCs w:val="28"/>
        </w:rPr>
        <w:t>8)работы с информационно-коммуникационными сетями, в том числе сетью "Интернет";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35683B">
        <w:rPr>
          <w:szCs w:val="28"/>
        </w:rPr>
        <w:t>9)подготовки презентаций;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35683B">
        <w:rPr>
          <w:szCs w:val="28"/>
        </w:rPr>
        <w:t>10)работы с базами данных</w:t>
      </w:r>
      <w:r w:rsidRPr="00A955DA">
        <w:rPr>
          <w:szCs w:val="28"/>
        </w:rPr>
        <w:t>.";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A6638B">
        <w:rPr>
          <w:szCs w:val="28"/>
        </w:rPr>
        <w:t>2)в статье 8:</w:t>
      </w:r>
    </w:p>
    <w:p w:rsidR="003B0576" w:rsidRDefault="003B0576" w:rsidP="003B0576">
      <w:pPr>
        <w:jc w:val="both"/>
        <w:rPr>
          <w:szCs w:val="28"/>
        </w:rPr>
      </w:pPr>
      <w:r>
        <w:rPr>
          <w:szCs w:val="28"/>
        </w:rPr>
        <w:tab/>
      </w:r>
      <w:r w:rsidRPr="00153113">
        <w:rPr>
          <w:szCs w:val="28"/>
        </w:rPr>
        <w:t>а)част</w:t>
      </w:r>
      <w:r>
        <w:rPr>
          <w:szCs w:val="28"/>
        </w:rPr>
        <w:t>ь</w:t>
      </w:r>
      <w:r w:rsidRPr="00153113">
        <w:rPr>
          <w:szCs w:val="28"/>
        </w:rPr>
        <w:t xml:space="preserve"> 2</w:t>
      </w:r>
      <w:r>
        <w:rPr>
          <w:szCs w:val="28"/>
        </w:rPr>
        <w:t xml:space="preserve"> изложить в следующей редакции:</w:t>
      </w:r>
    </w:p>
    <w:p w:rsidR="003B0576" w:rsidRPr="00A548B9" w:rsidRDefault="003B0576" w:rsidP="003B0576">
      <w:pPr>
        <w:jc w:val="both"/>
        <w:rPr>
          <w:bCs/>
          <w:szCs w:val="28"/>
        </w:rPr>
      </w:pPr>
      <w:r w:rsidRPr="00A548B9">
        <w:rPr>
          <w:szCs w:val="28"/>
        </w:rPr>
        <w:tab/>
      </w:r>
      <w:r>
        <w:rPr>
          <w:szCs w:val="28"/>
        </w:rPr>
        <w:t>"2.</w:t>
      </w:r>
      <w:r w:rsidRPr="00C133FB">
        <w:rPr>
          <w:szCs w:val="28"/>
        </w:rPr>
        <w:t xml:space="preserve">Муниципальный служащий, замещающий должность муниципальной службы, включенную в соответствующий перечень, обязан </w:t>
      </w:r>
      <w:r w:rsidRPr="00BC1F31">
        <w:rPr>
          <w:bCs/>
          <w:szCs w:val="28"/>
        </w:rPr>
        <w:t>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</w:t>
      </w:r>
      <w:r w:rsidRPr="00BC1F31">
        <w:rPr>
          <w:szCs w:val="28"/>
        </w:rPr>
        <w:t xml:space="preserve"> (далее - сведения о расходах).";</w:t>
      </w:r>
    </w:p>
    <w:p w:rsidR="003B0576" w:rsidRPr="006F3094" w:rsidRDefault="003B0576" w:rsidP="003B0576">
      <w:pPr>
        <w:jc w:val="both"/>
        <w:rPr>
          <w:szCs w:val="28"/>
          <w:highlight w:val="yellow"/>
        </w:rPr>
      </w:pPr>
      <w:r w:rsidRPr="00A548B9">
        <w:rPr>
          <w:szCs w:val="28"/>
        </w:rPr>
        <w:tab/>
      </w:r>
      <w:r w:rsidRPr="00BC1F31">
        <w:rPr>
          <w:szCs w:val="28"/>
        </w:rPr>
        <w:t>б)в части 7 слова "</w:t>
      </w:r>
      <w:r w:rsidRPr="00BC1F31">
        <w:t>их доходам осуществляется"</w:t>
      </w:r>
      <w:r w:rsidRPr="00BC1F31">
        <w:rPr>
          <w:szCs w:val="28"/>
        </w:rPr>
        <w:t xml:space="preserve"> заменить словами "доходу данного лица и его супруги (супруга) осуществляется</w:t>
      </w:r>
      <w:r>
        <w:rPr>
          <w:szCs w:val="28"/>
        </w:rPr>
        <w:t>".</w:t>
      </w:r>
    </w:p>
    <w:p w:rsidR="003B0576" w:rsidRPr="00696893" w:rsidRDefault="003B0576" w:rsidP="003B0576">
      <w:pPr>
        <w:jc w:val="both"/>
        <w:rPr>
          <w:szCs w:val="28"/>
        </w:rPr>
      </w:pPr>
    </w:p>
    <w:p w:rsidR="003B0576" w:rsidRPr="00696893" w:rsidRDefault="003B0576" w:rsidP="003B0576">
      <w:pPr>
        <w:ind w:firstLine="709"/>
        <w:jc w:val="both"/>
        <w:rPr>
          <w:szCs w:val="28"/>
        </w:rPr>
      </w:pPr>
      <w:r w:rsidRPr="00696893">
        <w:rPr>
          <w:szCs w:val="28"/>
        </w:rPr>
        <w:t>СТАТЬЯ 2.</w:t>
      </w:r>
    </w:p>
    <w:p w:rsidR="003B0576" w:rsidRPr="000469D1" w:rsidRDefault="003B0576" w:rsidP="003B0576">
      <w:pPr>
        <w:ind w:firstLine="709"/>
        <w:jc w:val="both"/>
        <w:rPr>
          <w:szCs w:val="28"/>
        </w:rPr>
      </w:pPr>
      <w:r w:rsidRPr="00696893">
        <w:rPr>
          <w:szCs w:val="28"/>
        </w:rPr>
        <w:t>Настоящий Закон вступает в силу со дня его официального опубликования.</w:t>
      </w:r>
    </w:p>
    <w:p w:rsidR="003B0576" w:rsidRPr="000469D1" w:rsidRDefault="003B0576" w:rsidP="003B0576">
      <w:pPr>
        <w:jc w:val="both"/>
        <w:rPr>
          <w:szCs w:val="28"/>
        </w:rPr>
      </w:pPr>
    </w:p>
    <w:p w:rsidR="003B0576" w:rsidRPr="000469D1" w:rsidRDefault="003B0576" w:rsidP="003B0576">
      <w:pPr>
        <w:jc w:val="both"/>
        <w:rPr>
          <w:szCs w:val="28"/>
        </w:rPr>
      </w:pPr>
    </w:p>
    <w:p w:rsidR="003B0576" w:rsidRPr="000469D1" w:rsidRDefault="003B0576" w:rsidP="003B0576">
      <w:pPr>
        <w:jc w:val="both"/>
        <w:rPr>
          <w:szCs w:val="28"/>
        </w:rPr>
      </w:pPr>
    </w:p>
    <w:p w:rsidR="003B0576" w:rsidRDefault="003B0576" w:rsidP="003B0576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p w:rsidR="00237DE8" w:rsidRDefault="00237DE8" w:rsidP="00237DE8">
      <w:bookmarkStart w:id="0" w:name="_GoBack"/>
      <w:r>
        <w:t>г. Владивосток</w:t>
      </w:r>
    </w:p>
    <w:p w:rsidR="00237DE8" w:rsidRDefault="00237DE8" w:rsidP="00237DE8">
      <w:r>
        <w:t>30 апреля 2015 года</w:t>
      </w:r>
    </w:p>
    <w:p w:rsidR="00237DE8" w:rsidRDefault="00237DE8" w:rsidP="00237DE8">
      <w:r>
        <w:t>№ 60</w:t>
      </w:r>
      <w:r>
        <w:t>7</w:t>
      </w:r>
      <w:r>
        <w:t>-КЗ</w:t>
      </w:r>
      <w:bookmarkEnd w:id="0"/>
    </w:p>
    <w:sectPr w:rsidR="00237DE8" w:rsidSect="003B057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E47" w:rsidRDefault="00CE2E47">
      <w:r>
        <w:separator/>
      </w:r>
    </w:p>
  </w:endnote>
  <w:endnote w:type="continuationSeparator" w:id="0">
    <w:p w:rsidR="00CE2E47" w:rsidRDefault="00CE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E47" w:rsidRDefault="00CE2E47">
      <w:r>
        <w:separator/>
      </w:r>
    </w:p>
  </w:footnote>
  <w:footnote w:type="continuationSeparator" w:id="0">
    <w:p w:rsidR="00CE2E47" w:rsidRDefault="00CE2E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576" w:rsidRDefault="003B0576" w:rsidP="003B05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37DE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0576"/>
    <w:rsid w:val="0003291F"/>
    <w:rsid w:val="00237DE8"/>
    <w:rsid w:val="00380EE1"/>
    <w:rsid w:val="003B0576"/>
    <w:rsid w:val="003B26E7"/>
    <w:rsid w:val="00470DDE"/>
    <w:rsid w:val="0047435B"/>
    <w:rsid w:val="005A2827"/>
    <w:rsid w:val="00AB70F9"/>
    <w:rsid w:val="00AC31EC"/>
    <w:rsid w:val="00B14397"/>
    <w:rsid w:val="00BE0544"/>
    <w:rsid w:val="00CE2E4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B0576"/>
    <w:rPr>
      <w:sz w:val="28"/>
    </w:rPr>
  </w:style>
  <w:style w:type="paragraph" w:styleId="a6">
    <w:name w:val="Balloon Text"/>
    <w:basedOn w:val="a"/>
    <w:link w:val="a7"/>
    <w:rsid w:val="003B05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B0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2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2015-04-22T05:31:00Z</cp:lastPrinted>
  <dcterms:created xsi:type="dcterms:W3CDTF">2015-04-30T06:14:00Z</dcterms:created>
  <dcterms:modified xsi:type="dcterms:W3CDTF">2015-04-30T06:14:00Z</dcterms:modified>
</cp:coreProperties>
</file>