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91290539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6041F4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6041F4">
              <w:rPr>
                <w:szCs w:val="28"/>
              </w:rPr>
              <w:t>22.04.2015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6041F4" w:rsidRPr="006041F4">
              <w:rPr>
                <w:szCs w:val="28"/>
              </w:rPr>
              <w:t>1910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6041F4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6041F4" w:rsidP="0094344A">
            <w:pPr>
              <w:ind w:left="-108"/>
              <w:jc w:val="both"/>
            </w:pPr>
            <w:r w:rsidRPr="006041F4">
              <w:t>О проекте закона Приморского края "О внесении изменений в Закон Приморского края "О градостроительной деятельности на территории Приморского края"</w:t>
            </w:r>
          </w:p>
          <w:p w:rsidR="000B3FB2" w:rsidRPr="006041F4" w:rsidRDefault="000B3FB2" w:rsidP="0094344A">
            <w:pPr>
              <w:ind w:left="-108"/>
              <w:jc w:val="both"/>
            </w:pPr>
          </w:p>
        </w:tc>
      </w:tr>
    </w:tbl>
    <w:p w:rsidR="006041F4" w:rsidRDefault="006041F4" w:rsidP="006041F4">
      <w:pPr>
        <w:ind w:firstLine="720"/>
      </w:pPr>
      <w:r>
        <w:t xml:space="preserve">Законодательное Собрание Приморского края </w:t>
      </w:r>
    </w:p>
    <w:p w:rsidR="006041F4" w:rsidRDefault="006041F4" w:rsidP="006041F4"/>
    <w:p w:rsidR="006041F4" w:rsidRDefault="006041F4" w:rsidP="006041F4">
      <w:r>
        <w:t>ПОСТАНОВЛЯЕТ:</w:t>
      </w:r>
    </w:p>
    <w:p w:rsidR="006041F4" w:rsidRDefault="006041F4" w:rsidP="006041F4"/>
    <w:p w:rsidR="006041F4" w:rsidRDefault="006041F4" w:rsidP="006041F4">
      <w:pPr>
        <w:jc w:val="both"/>
      </w:pPr>
      <w:r>
        <w:tab/>
        <w:t>1.Принять проект закона Приморского края "О внесении изменений в Закон Приморского края "О градостроительной деятельности на территории Приморского края" в первом чтении.</w:t>
      </w:r>
    </w:p>
    <w:p w:rsidR="006041F4" w:rsidRDefault="006041F4" w:rsidP="006041F4">
      <w:pPr>
        <w:jc w:val="both"/>
      </w:pPr>
    </w:p>
    <w:p w:rsidR="006041F4" w:rsidRDefault="006041F4" w:rsidP="006041F4">
      <w:pPr>
        <w:jc w:val="both"/>
      </w:pPr>
      <w:r>
        <w:tab/>
      </w:r>
      <w:r w:rsidRPr="001E14CF">
        <w:t>2.Установить, что поправки к указанному законопроекту направляются в комитет Законодательного Собрания по экономической поли</w:t>
      </w:r>
      <w:r>
        <w:t>тике и собственности до 14 мая 2015</w:t>
      </w:r>
      <w:r w:rsidRPr="001E14CF">
        <w:t xml:space="preserve"> года.</w:t>
      </w:r>
    </w:p>
    <w:p w:rsidR="006041F4" w:rsidRDefault="006041F4" w:rsidP="006041F4">
      <w:pPr>
        <w:jc w:val="both"/>
      </w:pPr>
    </w:p>
    <w:p w:rsidR="006041F4" w:rsidRDefault="006041F4" w:rsidP="006041F4">
      <w:pPr>
        <w:ind w:firstLine="709"/>
        <w:jc w:val="both"/>
      </w:pPr>
      <w:r>
        <w:t>3.Комитету Законодательного Собрания по экономической политике и собственности (Костенко)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6041F4" w:rsidRDefault="006041F4" w:rsidP="006041F4">
      <w:pPr>
        <w:jc w:val="both"/>
      </w:pPr>
    </w:p>
    <w:p w:rsidR="006041F4" w:rsidRDefault="006041F4" w:rsidP="006041F4">
      <w:pPr>
        <w:jc w:val="both"/>
      </w:pPr>
      <w:r>
        <w:tab/>
        <w:t>4.Настоящее постановление вступает в силу со дня его принятия.</w:t>
      </w:r>
    </w:p>
    <w:p w:rsidR="006041F4" w:rsidRDefault="006041F4" w:rsidP="006041F4">
      <w:pPr>
        <w:jc w:val="both"/>
      </w:pPr>
    </w:p>
    <w:p w:rsidR="006041F4" w:rsidRDefault="006041F4" w:rsidP="006041F4">
      <w:pPr>
        <w:jc w:val="both"/>
      </w:pPr>
    </w:p>
    <w:p w:rsidR="006041F4" w:rsidRDefault="006041F4" w:rsidP="006041F4">
      <w:pPr>
        <w:jc w:val="both"/>
      </w:pPr>
    </w:p>
    <w:p w:rsidR="006041F4" w:rsidRDefault="006041F4" w:rsidP="006041F4">
      <w:pPr>
        <w:jc w:val="both"/>
      </w:pPr>
      <w:r>
        <w:t>Председатель</w:t>
      </w:r>
    </w:p>
    <w:p w:rsidR="006041F4" w:rsidRDefault="006041F4" w:rsidP="006041F4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6041F4" w:rsidRDefault="006041F4" w:rsidP="006041F4"/>
    <w:p w:rsidR="006041F4" w:rsidRDefault="006041F4" w:rsidP="006041F4"/>
    <w:p w:rsidR="006041F4" w:rsidRDefault="006041F4" w:rsidP="006041F4"/>
    <w:p w:rsidR="006041F4" w:rsidRDefault="006041F4" w:rsidP="006041F4"/>
    <w:p w:rsidR="006041F4" w:rsidRDefault="006041F4" w:rsidP="006041F4"/>
    <w:p w:rsidR="006041F4" w:rsidRDefault="006041F4" w:rsidP="006041F4">
      <w:bookmarkStart w:id="0" w:name="_GoBack"/>
      <w:bookmarkEnd w:id="0"/>
    </w:p>
    <w:sectPr w:rsidR="006041F4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2678" w:rsidRDefault="008D2678">
      <w:r>
        <w:separator/>
      </w:r>
    </w:p>
  </w:endnote>
  <w:endnote w:type="continuationSeparator" w:id="0">
    <w:p w:rsidR="008D2678" w:rsidRDefault="008D26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2678" w:rsidRDefault="008D2678">
      <w:r>
        <w:separator/>
      </w:r>
    </w:p>
  </w:footnote>
  <w:footnote w:type="continuationSeparator" w:id="0">
    <w:p w:rsidR="008D2678" w:rsidRDefault="008D267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041F4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041F4"/>
    <w:rsid w:val="00695A4A"/>
    <w:rsid w:val="006D45ED"/>
    <w:rsid w:val="006E650F"/>
    <w:rsid w:val="00726997"/>
    <w:rsid w:val="007B48E7"/>
    <w:rsid w:val="007B5289"/>
    <w:rsid w:val="00835A0E"/>
    <w:rsid w:val="008818A7"/>
    <w:rsid w:val="008D2678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157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2015-04-23T00:36:00Z</cp:lastPrinted>
  <dcterms:created xsi:type="dcterms:W3CDTF">2015-04-23T00:35:00Z</dcterms:created>
  <dcterms:modified xsi:type="dcterms:W3CDTF">2015-04-23T00:36:00Z</dcterms:modified>
</cp:coreProperties>
</file>