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249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875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875DA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875DA" w:rsidRPr="004875DA">
              <w:rPr>
                <w:szCs w:val="28"/>
              </w:rPr>
              <w:t>1902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875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875DA" w:rsidP="0094344A">
            <w:pPr>
              <w:ind w:left="-108"/>
              <w:jc w:val="both"/>
            </w:pPr>
            <w:proofErr w:type="gramStart"/>
            <w:r w:rsidRPr="004875DA">
              <w:t>О Законе Приморского края "</w:t>
            </w:r>
            <w:r w:rsidRPr="004875DA">
              <w:rPr>
                <w:szCs w:val="28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Pr="004875DA">
              <w:t>"</w:t>
            </w:r>
            <w:proofErr w:type="gramEnd"/>
          </w:p>
          <w:p w:rsidR="000B3FB2" w:rsidRPr="004875DA" w:rsidRDefault="000B3FB2" w:rsidP="0094344A">
            <w:pPr>
              <w:ind w:left="-108"/>
              <w:jc w:val="both"/>
            </w:pPr>
          </w:p>
        </w:tc>
      </w:tr>
    </w:tbl>
    <w:p w:rsidR="004875DA" w:rsidRPr="004875DA" w:rsidRDefault="004875DA" w:rsidP="004875DA">
      <w:pPr>
        <w:ind w:firstLine="709"/>
        <w:jc w:val="both"/>
      </w:pPr>
      <w:r w:rsidRPr="004875DA">
        <w:t>Законодательное Собрание Приморского края</w:t>
      </w:r>
    </w:p>
    <w:p w:rsidR="004875DA" w:rsidRPr="004875DA" w:rsidRDefault="004875DA" w:rsidP="004875DA">
      <w:pPr>
        <w:ind w:firstLine="851"/>
        <w:jc w:val="both"/>
      </w:pPr>
    </w:p>
    <w:p w:rsidR="004875DA" w:rsidRPr="004875DA" w:rsidRDefault="004875DA" w:rsidP="004875DA">
      <w:pPr>
        <w:jc w:val="both"/>
      </w:pPr>
      <w:r w:rsidRPr="004875DA">
        <w:t>ПОСТАНОВЛЯЕТ:</w:t>
      </w:r>
    </w:p>
    <w:p w:rsidR="004875DA" w:rsidRPr="004875DA" w:rsidRDefault="004875DA" w:rsidP="004875DA">
      <w:pPr>
        <w:ind w:firstLine="851"/>
        <w:jc w:val="both"/>
      </w:pPr>
    </w:p>
    <w:p w:rsidR="004875DA" w:rsidRPr="004875DA" w:rsidRDefault="004875DA" w:rsidP="004875DA">
      <w:pPr>
        <w:ind w:firstLine="709"/>
        <w:jc w:val="both"/>
        <w:rPr>
          <w:szCs w:val="28"/>
        </w:rPr>
      </w:pPr>
      <w:proofErr w:type="gramStart"/>
      <w:r w:rsidRPr="004875DA">
        <w:t>1.</w:t>
      </w:r>
      <w:r w:rsidRPr="004875DA">
        <w:rPr>
          <w:szCs w:val="28"/>
        </w:rPr>
        <w:t xml:space="preserve">Принять Закон </w:t>
      </w:r>
      <w:r w:rsidRPr="004875DA">
        <w:t>Приморского края "</w:t>
      </w:r>
      <w:r w:rsidRPr="004875DA">
        <w:rPr>
          <w:szCs w:val="28"/>
        </w:rPr>
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Pr="004875DA">
        <w:t>"</w:t>
      </w:r>
      <w:r w:rsidRPr="004875DA">
        <w:rPr>
          <w:szCs w:val="28"/>
        </w:rPr>
        <w:t>.</w:t>
      </w:r>
      <w:proofErr w:type="gramEnd"/>
    </w:p>
    <w:p w:rsidR="004875DA" w:rsidRPr="004875DA" w:rsidRDefault="004875DA" w:rsidP="004875DA">
      <w:pPr>
        <w:jc w:val="both"/>
        <w:rPr>
          <w:szCs w:val="28"/>
        </w:rPr>
      </w:pPr>
      <w:r w:rsidRPr="004875DA">
        <w:rPr>
          <w:szCs w:val="28"/>
        </w:rPr>
        <w:t xml:space="preserve"> </w:t>
      </w:r>
    </w:p>
    <w:p w:rsidR="004875DA" w:rsidRPr="004875DA" w:rsidRDefault="004875DA" w:rsidP="004875DA">
      <w:pPr>
        <w:ind w:firstLine="720"/>
        <w:jc w:val="both"/>
      </w:pPr>
      <w:r w:rsidRPr="004875DA">
        <w:t xml:space="preserve">2.Направить указанный Закон Губернатору Приморского края для обнародования. </w:t>
      </w:r>
    </w:p>
    <w:p w:rsidR="004875DA" w:rsidRPr="004875DA" w:rsidRDefault="004875DA" w:rsidP="004875DA">
      <w:pPr>
        <w:ind w:firstLine="720"/>
      </w:pPr>
    </w:p>
    <w:p w:rsidR="004875DA" w:rsidRPr="004875DA" w:rsidRDefault="004875DA" w:rsidP="004875DA">
      <w:pPr>
        <w:ind w:firstLine="720"/>
      </w:pPr>
      <w:r w:rsidRPr="004875DA">
        <w:t>3.Н</w:t>
      </w:r>
      <w:bookmarkStart w:id="0" w:name="_GoBack"/>
      <w:bookmarkEnd w:id="0"/>
      <w:r w:rsidRPr="004875DA">
        <w:t>астоящее постановление вступает в силу со дня его принятия.</w:t>
      </w:r>
    </w:p>
    <w:p w:rsidR="004875DA" w:rsidRPr="004875DA" w:rsidRDefault="004875DA" w:rsidP="004875DA">
      <w:pPr>
        <w:jc w:val="both"/>
      </w:pPr>
    </w:p>
    <w:p w:rsidR="004875DA" w:rsidRPr="004875DA" w:rsidRDefault="004875DA" w:rsidP="004875DA">
      <w:pPr>
        <w:jc w:val="both"/>
      </w:pPr>
    </w:p>
    <w:p w:rsidR="004875DA" w:rsidRPr="004875DA" w:rsidRDefault="004875DA" w:rsidP="004875DA">
      <w:pPr>
        <w:jc w:val="both"/>
      </w:pPr>
    </w:p>
    <w:p w:rsidR="004875DA" w:rsidRPr="004875DA" w:rsidRDefault="004875DA" w:rsidP="004875DA">
      <w:pPr>
        <w:jc w:val="both"/>
      </w:pPr>
      <w:r w:rsidRPr="004875DA">
        <w:t xml:space="preserve">Председатель </w:t>
      </w:r>
    </w:p>
    <w:p w:rsidR="004875DA" w:rsidRPr="004875DA" w:rsidRDefault="004875DA" w:rsidP="004875DA">
      <w:pPr>
        <w:jc w:val="both"/>
      </w:pPr>
      <w:r w:rsidRPr="004875DA">
        <w:t xml:space="preserve">Законодательного Собрания </w:t>
      </w:r>
      <w:r w:rsidRPr="004875DA">
        <w:tab/>
      </w:r>
      <w:r w:rsidRPr="004875DA">
        <w:tab/>
      </w:r>
      <w:r w:rsidRPr="004875DA">
        <w:tab/>
      </w:r>
      <w:r w:rsidRPr="004875DA">
        <w:tab/>
      </w:r>
      <w:r w:rsidRPr="004875DA">
        <w:tab/>
      </w:r>
      <w:r w:rsidRPr="004875DA">
        <w:tab/>
        <w:t xml:space="preserve">        В.В. Горчаков</w:t>
      </w:r>
    </w:p>
    <w:p w:rsidR="004875DA" w:rsidRPr="004875DA" w:rsidRDefault="004875DA" w:rsidP="004875DA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DA2" w:rsidRDefault="00315DA2">
      <w:r>
        <w:separator/>
      </w:r>
    </w:p>
  </w:endnote>
  <w:endnote w:type="continuationSeparator" w:id="0">
    <w:p w:rsidR="00315DA2" w:rsidRDefault="0031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DA2" w:rsidRDefault="00315DA2">
      <w:r>
        <w:separator/>
      </w:r>
    </w:p>
  </w:footnote>
  <w:footnote w:type="continuationSeparator" w:id="0">
    <w:p w:rsidR="00315DA2" w:rsidRDefault="00315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875DA"/>
    <w:rsid w:val="00057575"/>
    <w:rsid w:val="000B3FB2"/>
    <w:rsid w:val="000D628E"/>
    <w:rsid w:val="000E5228"/>
    <w:rsid w:val="00123119"/>
    <w:rsid w:val="00155F7F"/>
    <w:rsid w:val="00315DA2"/>
    <w:rsid w:val="003325F4"/>
    <w:rsid w:val="00392E21"/>
    <w:rsid w:val="004875DA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2015-04-22T06:22:00Z</cp:lastPrinted>
  <dcterms:created xsi:type="dcterms:W3CDTF">2015-04-22T06:21:00Z</dcterms:created>
  <dcterms:modified xsi:type="dcterms:W3CDTF">2015-04-22T06:22:00Z</dcterms:modified>
</cp:coreProperties>
</file>