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63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6D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06DEA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6DEA" w:rsidRPr="00F06DEA">
              <w:rPr>
                <w:szCs w:val="28"/>
              </w:rPr>
              <w:t>1898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6D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06DEA" w:rsidP="0094344A">
            <w:pPr>
              <w:ind w:left="-108"/>
              <w:jc w:val="both"/>
            </w:pPr>
            <w:r>
              <w:t>О Законе Приморского края                   "О внесении изменения в при</w:t>
            </w:r>
            <w:r>
              <w:t>-</w:t>
            </w:r>
            <w:proofErr w:type="spellStart"/>
            <w:r>
              <w:t>ложение</w:t>
            </w:r>
            <w:proofErr w:type="spellEnd"/>
            <w:r>
              <w:t xml:space="preserve"> 1 к Закону Приморского края "О наделении органов местного самоуправления </w:t>
            </w:r>
            <w:proofErr w:type="spellStart"/>
            <w:r>
              <w:t>отдель</w:t>
            </w:r>
            <w:r>
              <w:t>-</w:t>
            </w:r>
            <w:r>
              <w:t>ными</w:t>
            </w:r>
            <w:proofErr w:type="spellEnd"/>
            <w:r>
              <w:t xml:space="preserve"> </w:t>
            </w:r>
            <w:proofErr w:type="gramStart"/>
            <w:r>
              <w:t>государственными</w:t>
            </w:r>
            <w:proofErr w:type="gramEnd"/>
            <w:r>
              <w:t xml:space="preserve"> </w:t>
            </w:r>
            <w:proofErr w:type="spellStart"/>
            <w:r>
              <w:t>полномо</w:t>
            </w:r>
            <w:proofErr w:type="spellEnd"/>
            <w:r>
              <w:t>-</w:t>
            </w:r>
            <w:r>
              <w:t>чиями по государственному управлению охраной труда"</w:t>
            </w:r>
          </w:p>
          <w:p w:rsidR="000B3FB2" w:rsidRPr="00F06DEA" w:rsidRDefault="000B3FB2" w:rsidP="0094344A">
            <w:pPr>
              <w:ind w:left="-108"/>
              <w:jc w:val="both"/>
            </w:pPr>
          </w:p>
        </w:tc>
      </w:tr>
    </w:tbl>
    <w:p w:rsidR="00F06DEA" w:rsidRDefault="00F06DEA" w:rsidP="00F06DEA">
      <w:pPr>
        <w:tabs>
          <w:tab w:val="left" w:pos="709"/>
        </w:tabs>
      </w:pPr>
      <w:r>
        <w:tab/>
      </w:r>
      <w:bookmarkStart w:id="0" w:name="_GoBack"/>
      <w:bookmarkEnd w:id="0"/>
      <w:r>
        <w:t>Законодательное Собрание Приморского края</w:t>
      </w:r>
    </w:p>
    <w:p w:rsidR="00F06DEA" w:rsidRDefault="00F06DEA" w:rsidP="00F06DEA">
      <w:pPr>
        <w:tabs>
          <w:tab w:val="left" w:pos="709"/>
        </w:tabs>
      </w:pPr>
    </w:p>
    <w:p w:rsidR="00F06DEA" w:rsidRDefault="00F06DEA" w:rsidP="00F06DEA">
      <w:r>
        <w:t>ПОСТАНОВЛЯЕТ:</w:t>
      </w:r>
    </w:p>
    <w:p w:rsidR="00F06DEA" w:rsidRDefault="00F06DEA" w:rsidP="00F06DEA"/>
    <w:p w:rsidR="00F06DEA" w:rsidRDefault="00F06DEA" w:rsidP="00F06DEA">
      <w:pPr>
        <w:tabs>
          <w:tab w:val="left" w:pos="705"/>
        </w:tabs>
        <w:jc w:val="both"/>
      </w:pPr>
      <w:r>
        <w:tab/>
        <w:t>1.Принять Закон Приморского края "О внесении изменения                                   в приложение 1 к Закону Приморского края  "О наделении органов местного самоуправления отдельными государственными полномочиями                                 по государственному управлению охраной труда".</w:t>
      </w:r>
    </w:p>
    <w:p w:rsidR="00F06DEA" w:rsidRDefault="00F06DEA" w:rsidP="00F06DEA">
      <w:pPr>
        <w:tabs>
          <w:tab w:val="left" w:pos="705"/>
        </w:tabs>
        <w:jc w:val="both"/>
      </w:pPr>
      <w:r>
        <w:t xml:space="preserve"> </w:t>
      </w:r>
    </w:p>
    <w:p w:rsidR="00F06DEA" w:rsidRDefault="00F06DEA" w:rsidP="00F06DE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06DEA" w:rsidRDefault="00F06DEA" w:rsidP="00F06DE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06DEA" w:rsidRDefault="00F06DEA" w:rsidP="00F06DE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F06DEA" w:rsidRDefault="00F06DEA" w:rsidP="00F06DE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06DEA" w:rsidRDefault="00F06DEA" w:rsidP="00F06DE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06DEA" w:rsidRDefault="00F06DEA" w:rsidP="00F06DE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06DEA" w:rsidRDefault="00F06DEA" w:rsidP="00F06DEA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F06DEA" w:rsidRDefault="00F06DEA" w:rsidP="00F06DEA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03D" w:rsidRDefault="0020103D">
      <w:r>
        <w:separator/>
      </w:r>
    </w:p>
  </w:endnote>
  <w:endnote w:type="continuationSeparator" w:id="0">
    <w:p w:rsidR="0020103D" w:rsidRDefault="0020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03D" w:rsidRDefault="0020103D">
      <w:r>
        <w:separator/>
      </w:r>
    </w:p>
  </w:footnote>
  <w:footnote w:type="continuationSeparator" w:id="0">
    <w:p w:rsidR="0020103D" w:rsidRDefault="00201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6DEA"/>
    <w:rsid w:val="00057575"/>
    <w:rsid w:val="000B3FB2"/>
    <w:rsid w:val="000D628E"/>
    <w:rsid w:val="000E5228"/>
    <w:rsid w:val="00123119"/>
    <w:rsid w:val="00155F7F"/>
    <w:rsid w:val="0020103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6DE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06D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2015-04-23T02:12:00Z</cp:lastPrinted>
  <dcterms:created xsi:type="dcterms:W3CDTF">2015-04-23T02:11:00Z</dcterms:created>
  <dcterms:modified xsi:type="dcterms:W3CDTF">2015-04-23T02:12:00Z</dcterms:modified>
</cp:coreProperties>
</file>