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9626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06AE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06AE7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06AE7" w:rsidRPr="00506AE7">
              <w:rPr>
                <w:szCs w:val="28"/>
              </w:rPr>
              <w:t>1897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06AE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06AE7" w:rsidP="0094344A">
            <w:pPr>
              <w:ind w:left="-108"/>
              <w:jc w:val="both"/>
            </w:pPr>
            <w:proofErr w:type="gramStart"/>
            <w:r>
              <w:t>О проекте закона Приморского края "О внесении изменения                      в приложение 1 к Закону При</w:t>
            </w:r>
            <w:r>
              <w:t>-</w:t>
            </w:r>
            <w:r>
              <w:t xml:space="preserve">морского края "О наделении органов местного самоуправления отдельными государственными полномочиями по </w:t>
            </w:r>
            <w:proofErr w:type="spellStart"/>
            <w:r>
              <w:t>государствен</w:t>
            </w:r>
            <w:proofErr w:type="spellEnd"/>
            <w:r>
              <w:t>-ному управлению охраной труда"</w:t>
            </w:r>
            <w:proofErr w:type="gramEnd"/>
          </w:p>
          <w:p w:rsidR="000B3FB2" w:rsidRPr="00506AE7" w:rsidRDefault="000B3FB2" w:rsidP="0094344A">
            <w:pPr>
              <w:ind w:left="-108"/>
              <w:jc w:val="both"/>
            </w:pPr>
          </w:p>
        </w:tc>
      </w:tr>
    </w:tbl>
    <w:p w:rsidR="00506AE7" w:rsidRDefault="00506AE7" w:rsidP="00506AE7">
      <w:pPr>
        <w:tabs>
          <w:tab w:val="left" w:pos="709"/>
        </w:tabs>
      </w:pPr>
      <w:r>
        <w:tab/>
      </w:r>
      <w:bookmarkStart w:id="0" w:name="_GoBack"/>
      <w:bookmarkEnd w:id="0"/>
      <w:r>
        <w:t>Законодательное Собрание Приморского края</w:t>
      </w:r>
    </w:p>
    <w:p w:rsidR="00506AE7" w:rsidRDefault="00506AE7" w:rsidP="00506AE7">
      <w:pPr>
        <w:tabs>
          <w:tab w:val="left" w:pos="709"/>
        </w:tabs>
      </w:pPr>
    </w:p>
    <w:p w:rsidR="00506AE7" w:rsidRDefault="00506AE7" w:rsidP="00506AE7">
      <w:r>
        <w:t>ПОСТАНОВЛЯЕТ:</w:t>
      </w:r>
    </w:p>
    <w:p w:rsidR="00506AE7" w:rsidRDefault="00506AE7" w:rsidP="00506AE7"/>
    <w:p w:rsidR="00506AE7" w:rsidRDefault="00506AE7" w:rsidP="00506AE7">
      <w:pPr>
        <w:tabs>
          <w:tab w:val="left" w:pos="705"/>
        </w:tabs>
        <w:jc w:val="both"/>
      </w:pPr>
      <w:r>
        <w:tab/>
      </w:r>
      <w:proofErr w:type="gramStart"/>
      <w:r>
        <w:t>1.Принять проект закона Приморского края "О внесении изменения                   в приложение 1 к Закону Приморского края  "О наделении органов местного самоуправления отдельными государственными полномочиями                                по государственному управлению охраной труда" в первом чтении.</w:t>
      </w:r>
      <w:proofErr w:type="gramEnd"/>
    </w:p>
    <w:p w:rsidR="00506AE7" w:rsidRDefault="00506AE7" w:rsidP="00506AE7">
      <w:pPr>
        <w:tabs>
          <w:tab w:val="left" w:pos="705"/>
        </w:tabs>
        <w:jc w:val="both"/>
      </w:pPr>
      <w:r>
        <w:t xml:space="preserve"> </w:t>
      </w:r>
    </w:p>
    <w:p w:rsidR="00506AE7" w:rsidRDefault="00506AE7" w:rsidP="00506AE7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 xml:space="preserve">2.Комитету Законодательного Собрания по социальной политике </w:t>
      </w:r>
      <w:r>
        <w:rPr>
          <w:szCs w:val="28"/>
        </w:rPr>
        <w:br/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506AE7" w:rsidRDefault="00506AE7" w:rsidP="00506AE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506AE7" w:rsidRDefault="00506AE7" w:rsidP="00506AE7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506AE7" w:rsidRDefault="00506AE7" w:rsidP="00506AE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506AE7" w:rsidRDefault="00506AE7" w:rsidP="00506AE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506AE7" w:rsidRDefault="00506AE7" w:rsidP="00506AE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506AE7" w:rsidRDefault="00506AE7" w:rsidP="00506AE7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506AE7" w:rsidRDefault="00506AE7" w:rsidP="00506AE7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>Законодательного Собрания</w:t>
      </w:r>
      <w:r>
        <w:rPr>
          <w:szCs w:val="28"/>
        </w:rPr>
        <w:tab/>
        <w:t xml:space="preserve">   </w:t>
      </w:r>
      <w:r>
        <w:rPr>
          <w:szCs w:val="28"/>
        </w:rPr>
        <w:tab/>
        <w:t xml:space="preserve">                                             В.В. Горчаков</w:t>
      </w:r>
    </w:p>
    <w:p w:rsidR="00506AE7" w:rsidRDefault="00506AE7" w:rsidP="00506AE7">
      <w:pPr>
        <w:rPr>
          <w:szCs w:val="28"/>
        </w:rPr>
      </w:pPr>
    </w:p>
    <w:p w:rsidR="00506AE7" w:rsidRDefault="00506AE7" w:rsidP="00506AE7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506AE7" w:rsidRDefault="00506AE7" w:rsidP="00506AE7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506AE7" w:rsidRDefault="00506AE7" w:rsidP="00506AE7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506AE7" w:rsidRDefault="00506AE7" w:rsidP="00506AE7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506AE7" w:rsidRDefault="00506AE7" w:rsidP="00506AE7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A18" w:rsidRDefault="002C6A18">
      <w:r>
        <w:separator/>
      </w:r>
    </w:p>
  </w:endnote>
  <w:endnote w:type="continuationSeparator" w:id="0">
    <w:p w:rsidR="002C6A18" w:rsidRDefault="002C6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A18" w:rsidRDefault="002C6A18">
      <w:r>
        <w:separator/>
      </w:r>
    </w:p>
  </w:footnote>
  <w:footnote w:type="continuationSeparator" w:id="0">
    <w:p w:rsidR="002C6A18" w:rsidRDefault="002C6A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06AE7"/>
    <w:rsid w:val="00057575"/>
    <w:rsid w:val="000B3FB2"/>
    <w:rsid w:val="000D628E"/>
    <w:rsid w:val="000E5228"/>
    <w:rsid w:val="00123119"/>
    <w:rsid w:val="00155F7F"/>
    <w:rsid w:val="002C6A18"/>
    <w:rsid w:val="003325F4"/>
    <w:rsid w:val="00392E21"/>
    <w:rsid w:val="004B69FA"/>
    <w:rsid w:val="004D1A01"/>
    <w:rsid w:val="00506AE7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506AE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2015-04-23T02:11:00Z</cp:lastPrinted>
  <dcterms:created xsi:type="dcterms:W3CDTF">2015-04-23T02:10:00Z</dcterms:created>
  <dcterms:modified xsi:type="dcterms:W3CDTF">2015-04-23T02:11:00Z</dcterms:modified>
</cp:coreProperties>
</file>