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61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4778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778B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778B" w:rsidRPr="0004778B">
              <w:rPr>
                <w:szCs w:val="28"/>
              </w:rPr>
              <w:t>1895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4778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4778B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</w:t>
            </w:r>
            <w:proofErr w:type="gramEnd"/>
          </w:p>
          <w:p w:rsidR="000B3FB2" w:rsidRPr="0004778B" w:rsidRDefault="000B3FB2" w:rsidP="0094344A">
            <w:pPr>
              <w:ind w:left="-108"/>
              <w:jc w:val="both"/>
            </w:pPr>
          </w:p>
        </w:tc>
      </w:tr>
    </w:tbl>
    <w:p w:rsidR="0004778B" w:rsidRDefault="0004778B" w:rsidP="0004778B">
      <w:pPr>
        <w:tabs>
          <w:tab w:val="left" w:pos="709"/>
        </w:tabs>
      </w:pPr>
      <w:r>
        <w:tab/>
      </w:r>
      <w:bookmarkStart w:id="0" w:name="_GoBack"/>
      <w:bookmarkEnd w:id="0"/>
      <w:r>
        <w:t>Законодательное Собрание Приморского края</w:t>
      </w:r>
    </w:p>
    <w:p w:rsidR="0004778B" w:rsidRDefault="0004778B" w:rsidP="0004778B">
      <w:pPr>
        <w:tabs>
          <w:tab w:val="left" w:pos="709"/>
        </w:tabs>
      </w:pPr>
    </w:p>
    <w:p w:rsidR="0004778B" w:rsidRDefault="0004778B" w:rsidP="0004778B">
      <w:r>
        <w:t>ПОСТАНОВЛЯЕТ:</w:t>
      </w:r>
    </w:p>
    <w:p w:rsidR="0004778B" w:rsidRDefault="0004778B" w:rsidP="0004778B"/>
    <w:p w:rsidR="0004778B" w:rsidRDefault="0004778B" w:rsidP="0004778B">
      <w:pPr>
        <w:tabs>
          <w:tab w:val="left" w:pos="705"/>
        </w:tabs>
        <w:jc w:val="both"/>
      </w:pPr>
      <w:r>
        <w:tab/>
      </w:r>
      <w:proofErr w:type="gramStart"/>
      <w:r>
        <w:t>1.Принять проект закона Приморского края "О внесении изменения                 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в первом чтении.</w:t>
      </w:r>
      <w:proofErr w:type="gramEnd"/>
    </w:p>
    <w:p w:rsidR="0004778B" w:rsidRDefault="0004778B" w:rsidP="0004778B">
      <w:pPr>
        <w:tabs>
          <w:tab w:val="left" w:pos="705"/>
        </w:tabs>
        <w:jc w:val="both"/>
      </w:pPr>
      <w:r>
        <w:t xml:space="preserve"> </w:t>
      </w:r>
    </w:p>
    <w:p w:rsidR="0004778B" w:rsidRDefault="0004778B" w:rsidP="0004778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04778B" w:rsidRDefault="0004778B" w:rsidP="0004778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4778B" w:rsidRDefault="0004778B" w:rsidP="0004778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04778B" w:rsidRDefault="0004778B" w:rsidP="0004778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4778B" w:rsidRDefault="0004778B" w:rsidP="0004778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4778B" w:rsidRDefault="0004778B" w:rsidP="0004778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4778B" w:rsidRDefault="0004778B" w:rsidP="0004778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4778B" w:rsidRPr="00BE6490" w:rsidRDefault="0004778B" w:rsidP="0004778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В.В. Горчаков</w:t>
      </w:r>
    </w:p>
    <w:sectPr w:rsidR="0004778B" w:rsidRPr="00BE649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B5A" w:rsidRDefault="00276B5A">
      <w:r>
        <w:separator/>
      </w:r>
    </w:p>
  </w:endnote>
  <w:endnote w:type="continuationSeparator" w:id="0">
    <w:p w:rsidR="00276B5A" w:rsidRDefault="00276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B5A" w:rsidRDefault="00276B5A">
      <w:r>
        <w:separator/>
      </w:r>
    </w:p>
  </w:footnote>
  <w:footnote w:type="continuationSeparator" w:id="0">
    <w:p w:rsidR="00276B5A" w:rsidRDefault="00276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778B"/>
    <w:rsid w:val="0004778B"/>
    <w:rsid w:val="00057575"/>
    <w:rsid w:val="000B3FB2"/>
    <w:rsid w:val="000D628E"/>
    <w:rsid w:val="000E5228"/>
    <w:rsid w:val="00123119"/>
    <w:rsid w:val="00155F7F"/>
    <w:rsid w:val="00276B5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4778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2015-04-23T02:09:00Z</cp:lastPrinted>
  <dcterms:created xsi:type="dcterms:W3CDTF">2015-04-23T02:08:00Z</dcterms:created>
  <dcterms:modified xsi:type="dcterms:W3CDTF">2015-04-23T02:09:00Z</dcterms:modified>
</cp:coreProperties>
</file>