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bookmarkStart w:id="0" w:name="_GoBack"/>
          <w:bookmarkEnd w:id="0"/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9130807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90A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0AF9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0AF9" w:rsidRPr="00D90AF9">
              <w:rPr>
                <w:szCs w:val="28"/>
              </w:rPr>
              <w:t>1894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0AF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0AF9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                  "О внесении изменения в статью 2 Закона Приморского края                       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proofErr w:type="spellStart"/>
            <w:r>
              <w:t>образо-вания</w:t>
            </w:r>
            <w:proofErr w:type="spellEnd"/>
            <w:r>
              <w:t xml:space="preserve"> в организациях, </w:t>
            </w:r>
            <w:proofErr w:type="spellStart"/>
            <w:r>
              <w:t>осуществля-ющих</w:t>
            </w:r>
            <w:proofErr w:type="spellEnd"/>
            <w:r>
              <w:t xml:space="preserve"> образовательную деятель-</w:t>
            </w:r>
            <w:proofErr w:type="spellStart"/>
            <w:r>
              <w:t>ность</w:t>
            </w:r>
            <w:proofErr w:type="spellEnd"/>
            <w:r>
              <w:t>"</w:t>
            </w:r>
            <w:proofErr w:type="gramEnd"/>
          </w:p>
          <w:p w:rsidR="000B3FB2" w:rsidRPr="00D90AF9" w:rsidRDefault="000B3FB2" w:rsidP="0094344A">
            <w:pPr>
              <w:ind w:left="-108"/>
              <w:jc w:val="both"/>
            </w:pPr>
          </w:p>
        </w:tc>
      </w:tr>
    </w:tbl>
    <w:p w:rsidR="00D90AF9" w:rsidRDefault="00D90AF9" w:rsidP="00D90AF9">
      <w:pPr>
        <w:tabs>
          <w:tab w:val="left" w:pos="709"/>
        </w:tabs>
      </w:pPr>
      <w:r>
        <w:tab/>
        <w:t>Законодательное Собрание Приморского края</w:t>
      </w:r>
    </w:p>
    <w:p w:rsidR="00D90AF9" w:rsidRDefault="00D90AF9" w:rsidP="00D90AF9">
      <w:pPr>
        <w:tabs>
          <w:tab w:val="left" w:pos="709"/>
        </w:tabs>
      </w:pPr>
    </w:p>
    <w:p w:rsidR="00D90AF9" w:rsidRDefault="00D90AF9" w:rsidP="00D90AF9">
      <w:r>
        <w:t>ПОСТАНОВЛЯЕТ:</w:t>
      </w:r>
    </w:p>
    <w:p w:rsidR="00D90AF9" w:rsidRDefault="00D90AF9" w:rsidP="00D90AF9"/>
    <w:p w:rsidR="00D90AF9" w:rsidRDefault="00D90AF9" w:rsidP="00D90AF9">
      <w:pPr>
        <w:tabs>
          <w:tab w:val="left" w:pos="705"/>
        </w:tabs>
        <w:jc w:val="both"/>
      </w:pPr>
      <w:r>
        <w:tab/>
      </w:r>
      <w:proofErr w:type="gramStart"/>
      <w:r>
        <w:t>1.Принять Закон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деятельность".</w:t>
      </w:r>
      <w:proofErr w:type="gramEnd"/>
    </w:p>
    <w:p w:rsidR="00D90AF9" w:rsidRDefault="00D90AF9" w:rsidP="00D90AF9">
      <w:pPr>
        <w:tabs>
          <w:tab w:val="left" w:pos="705"/>
        </w:tabs>
        <w:jc w:val="both"/>
      </w:pPr>
      <w:r>
        <w:t xml:space="preserve"> </w:t>
      </w: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D90AF9" w:rsidRDefault="00D90AF9" w:rsidP="00D90AF9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461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201" w:rsidRDefault="009F1201">
      <w:r>
        <w:separator/>
      </w:r>
    </w:p>
  </w:endnote>
  <w:endnote w:type="continuationSeparator" w:id="0">
    <w:p w:rsidR="009F1201" w:rsidRDefault="009F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201" w:rsidRDefault="009F1201">
      <w:r>
        <w:separator/>
      </w:r>
    </w:p>
  </w:footnote>
  <w:footnote w:type="continuationSeparator" w:id="0">
    <w:p w:rsidR="009F1201" w:rsidRDefault="009F1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AF9" w:rsidRDefault="00D90AF9" w:rsidP="00D90A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4619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0AF9"/>
    <w:rsid w:val="0004619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1201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0AF9"/>
    <w:rsid w:val="00DF01B2"/>
    <w:rsid w:val="00E45D9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90A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2015-04-23T05:27:00Z</cp:lastPrinted>
  <dcterms:created xsi:type="dcterms:W3CDTF">2015-04-23T02:06:00Z</dcterms:created>
  <dcterms:modified xsi:type="dcterms:W3CDTF">2015-04-23T05:27:00Z</dcterms:modified>
</cp:coreProperties>
</file>