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49129419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1358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1358F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1358F" w:rsidRPr="00C1358F">
              <w:rPr>
                <w:szCs w:val="28"/>
              </w:rPr>
              <w:t>1891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1358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1358F" w:rsidP="0094344A">
            <w:pPr>
              <w:ind w:left="-108"/>
              <w:jc w:val="both"/>
            </w:pPr>
            <w:proofErr w:type="gramStart"/>
            <w:r>
              <w:rPr>
                <w:szCs w:val="28"/>
              </w:rPr>
              <w:t>О проекте закона Приморского края "О внесении изменения в статью 2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организаций"</w:t>
            </w:r>
            <w:proofErr w:type="gramEnd"/>
          </w:p>
          <w:p w:rsidR="000B3FB2" w:rsidRPr="00C1358F" w:rsidRDefault="000B3FB2" w:rsidP="0094344A">
            <w:pPr>
              <w:ind w:left="-108"/>
              <w:jc w:val="both"/>
            </w:pPr>
          </w:p>
        </w:tc>
      </w:tr>
    </w:tbl>
    <w:p w:rsidR="00C1358F" w:rsidRPr="009E27DC" w:rsidRDefault="00C1358F" w:rsidP="00C1358F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C1358F" w:rsidRPr="009E27DC" w:rsidRDefault="00C1358F" w:rsidP="00C1358F">
      <w:pPr>
        <w:ind w:firstLine="709"/>
        <w:rPr>
          <w:szCs w:val="28"/>
        </w:rPr>
      </w:pPr>
    </w:p>
    <w:p w:rsidR="00C1358F" w:rsidRPr="009E27DC" w:rsidRDefault="00C1358F" w:rsidP="00C1358F">
      <w:pPr>
        <w:tabs>
          <w:tab w:val="left" w:pos="709"/>
        </w:tabs>
        <w:rPr>
          <w:szCs w:val="28"/>
        </w:rPr>
      </w:pPr>
      <w:r w:rsidRPr="009E27DC">
        <w:rPr>
          <w:szCs w:val="28"/>
        </w:rPr>
        <w:t>ПОСТАНОВЛЯЕТ:</w:t>
      </w:r>
    </w:p>
    <w:p w:rsidR="00C1358F" w:rsidRPr="009E27DC" w:rsidRDefault="00C1358F" w:rsidP="00C1358F">
      <w:pPr>
        <w:ind w:firstLine="709"/>
        <w:rPr>
          <w:szCs w:val="28"/>
        </w:rPr>
      </w:pPr>
    </w:p>
    <w:p w:rsidR="00C1358F" w:rsidRPr="009E27DC" w:rsidRDefault="00C1358F" w:rsidP="00C1358F">
      <w:pPr>
        <w:ind w:firstLine="709"/>
        <w:jc w:val="both"/>
        <w:rPr>
          <w:szCs w:val="28"/>
        </w:rPr>
      </w:pPr>
      <w:proofErr w:type="gramStart"/>
      <w:r w:rsidRPr="009E27DC">
        <w:rPr>
          <w:szCs w:val="28"/>
        </w:rPr>
        <w:t xml:space="preserve">1.Принять проект закона Приморского края </w:t>
      </w:r>
      <w:r w:rsidRPr="006D6F8B">
        <w:rPr>
          <w:szCs w:val="28"/>
        </w:rPr>
        <w:t>"</w:t>
      </w:r>
      <w:r w:rsidRPr="005D2EED">
        <w:rPr>
          <w:szCs w:val="28"/>
        </w:rPr>
        <w:t xml:space="preserve">О </w:t>
      </w:r>
      <w:r>
        <w:rPr>
          <w:szCs w:val="28"/>
        </w:rPr>
        <w:t xml:space="preserve">внесении изменения                  в статью 2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финансовому обеспечению и выплате ежемесячного денежного вознаграждения за выполнение функций классного руководителя педагогическим работникам муниципальных образовательных организаций" </w:t>
      </w:r>
      <w:r w:rsidRPr="009E27DC">
        <w:rPr>
          <w:szCs w:val="28"/>
        </w:rPr>
        <w:t>в первом чтении.</w:t>
      </w:r>
      <w:proofErr w:type="gramEnd"/>
    </w:p>
    <w:p w:rsidR="00C1358F" w:rsidRPr="009E27DC" w:rsidRDefault="00C1358F" w:rsidP="00C1358F">
      <w:pPr>
        <w:ind w:firstLine="709"/>
        <w:jc w:val="both"/>
        <w:rPr>
          <w:szCs w:val="28"/>
        </w:rPr>
      </w:pPr>
    </w:p>
    <w:p w:rsidR="00C1358F" w:rsidRPr="009E27DC" w:rsidRDefault="00C1358F" w:rsidP="00C1358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C1358F" w:rsidRDefault="00C1358F" w:rsidP="00C1358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C1358F" w:rsidRDefault="00C1358F" w:rsidP="00C1358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C1358F" w:rsidRDefault="00C1358F" w:rsidP="00C1358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C1358F" w:rsidRDefault="00C1358F" w:rsidP="00C1358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C1358F" w:rsidRPr="009E27DC" w:rsidRDefault="00C1358F" w:rsidP="00C1358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lastRenderedPageBreak/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C1358F" w:rsidRPr="009E27DC" w:rsidRDefault="00C1358F" w:rsidP="00C1358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bookmarkStart w:id="0" w:name="_GoBack"/>
      <w:bookmarkEnd w:id="0"/>
    </w:p>
    <w:p w:rsidR="00C1358F" w:rsidRPr="009E27DC" w:rsidRDefault="00C1358F" w:rsidP="00C1358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C1358F" w:rsidRPr="009E27DC" w:rsidRDefault="00C1358F" w:rsidP="00C1358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C1358F" w:rsidRPr="009E27DC" w:rsidRDefault="00C1358F" w:rsidP="00C1358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C1358F" w:rsidRPr="009E27DC" w:rsidRDefault="00C1358F" w:rsidP="00C1358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C1358F" w:rsidRPr="009E27DC" w:rsidRDefault="00C1358F" w:rsidP="00C1358F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C1358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032" w:rsidRDefault="00BF4032">
      <w:r>
        <w:separator/>
      </w:r>
    </w:p>
  </w:endnote>
  <w:endnote w:type="continuationSeparator" w:id="0">
    <w:p w:rsidR="00BF4032" w:rsidRDefault="00BF4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032" w:rsidRDefault="00BF4032">
      <w:r>
        <w:separator/>
      </w:r>
    </w:p>
  </w:footnote>
  <w:footnote w:type="continuationSeparator" w:id="0">
    <w:p w:rsidR="00BF4032" w:rsidRDefault="00BF40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58F" w:rsidRDefault="00C1358F" w:rsidP="00C1358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358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F4032"/>
    <w:rsid w:val="00C1358F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1358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2015-04-23T01:36:00Z</cp:lastPrinted>
  <dcterms:created xsi:type="dcterms:W3CDTF">2015-04-23T01:35:00Z</dcterms:created>
  <dcterms:modified xsi:type="dcterms:W3CDTF">2015-04-23T01:37:00Z</dcterms:modified>
</cp:coreProperties>
</file>