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39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A722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A7221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7221" w:rsidRPr="008A7221">
              <w:rPr>
                <w:szCs w:val="28"/>
              </w:rPr>
              <w:t>1890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A722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A7221" w:rsidP="0094344A">
            <w:pPr>
              <w:ind w:left="-108"/>
              <w:jc w:val="both"/>
            </w:pPr>
            <w:r>
              <w:t xml:space="preserve">О Законе Приморского края                   "О внесении изменения в статью 2 Закона Приморского края                    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 в младших классах (1-4 </w:t>
            </w:r>
            <w:proofErr w:type="gramStart"/>
            <w:r>
              <w:t>включи-</w:t>
            </w:r>
            <w:proofErr w:type="spellStart"/>
            <w:r>
              <w:t>тельно</w:t>
            </w:r>
            <w:proofErr w:type="spellEnd"/>
            <w:proofErr w:type="gramEnd"/>
            <w:r>
              <w:t>) в муниципальных обще-образовательных организациях Приморского края"</w:t>
            </w:r>
          </w:p>
          <w:p w:rsidR="000B3FB2" w:rsidRPr="008A7221" w:rsidRDefault="000B3FB2" w:rsidP="0094344A">
            <w:pPr>
              <w:ind w:left="-108"/>
              <w:jc w:val="both"/>
            </w:pPr>
          </w:p>
        </w:tc>
      </w:tr>
    </w:tbl>
    <w:p w:rsidR="008A7221" w:rsidRDefault="008A7221" w:rsidP="008A7221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8A7221" w:rsidRDefault="008A7221" w:rsidP="008A7221">
      <w:pPr>
        <w:tabs>
          <w:tab w:val="left" w:pos="709"/>
        </w:tabs>
      </w:pPr>
    </w:p>
    <w:p w:rsidR="008A7221" w:rsidRDefault="008A7221" w:rsidP="008A7221">
      <w:r>
        <w:t>ПОСТАНОВЛЯЕТ:</w:t>
      </w:r>
    </w:p>
    <w:p w:rsidR="008A7221" w:rsidRDefault="008A7221" w:rsidP="008A7221"/>
    <w:p w:rsidR="008A7221" w:rsidRDefault="008A7221" w:rsidP="008A7221">
      <w:pPr>
        <w:tabs>
          <w:tab w:val="left" w:pos="709"/>
        </w:tabs>
        <w:jc w:val="both"/>
      </w:pPr>
      <w:r>
        <w:tab/>
        <w:t>1.Принять Закон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 в младших классах (1-4 включительно) в муниципальных общеобразовательных организациях Приморского края".</w:t>
      </w:r>
    </w:p>
    <w:p w:rsidR="008A7221" w:rsidRDefault="008A7221" w:rsidP="008A7221">
      <w:pPr>
        <w:jc w:val="both"/>
      </w:pPr>
    </w:p>
    <w:p w:rsidR="008A7221" w:rsidRDefault="008A7221" w:rsidP="008A722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A7221" w:rsidRDefault="008A7221" w:rsidP="008A722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A7221" w:rsidRDefault="008A7221" w:rsidP="008A722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8A7221" w:rsidRDefault="008A7221" w:rsidP="008A7221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8A7221" w:rsidRDefault="008A7221" w:rsidP="008A722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A7221" w:rsidRDefault="008A7221" w:rsidP="008A722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A7221" w:rsidRDefault="008A7221" w:rsidP="008A7221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8A7221" w:rsidRDefault="008A7221" w:rsidP="008A7221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8A722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F97" w:rsidRDefault="00BD1F97">
      <w:r>
        <w:separator/>
      </w:r>
    </w:p>
  </w:endnote>
  <w:endnote w:type="continuationSeparator" w:id="0">
    <w:p w:rsidR="00BD1F97" w:rsidRDefault="00BD1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F97" w:rsidRDefault="00BD1F97">
      <w:r>
        <w:separator/>
      </w:r>
    </w:p>
  </w:footnote>
  <w:footnote w:type="continuationSeparator" w:id="0">
    <w:p w:rsidR="00BD1F97" w:rsidRDefault="00BD1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722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722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1F9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2015-04-23T01:32:00Z</cp:lastPrinted>
  <dcterms:created xsi:type="dcterms:W3CDTF">2015-04-23T01:31:00Z</dcterms:created>
  <dcterms:modified xsi:type="dcterms:W3CDTF">2015-04-23T01:32:00Z</dcterms:modified>
</cp:coreProperties>
</file>