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3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443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443C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443CC" w:rsidRPr="008443CC">
              <w:rPr>
                <w:szCs w:val="28"/>
              </w:rPr>
              <w:t>1888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443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443CC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"О преобразовании сельских </w:t>
            </w:r>
            <w:proofErr w:type="spellStart"/>
            <w:proofErr w:type="gramStart"/>
            <w:r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ний</w:t>
            </w:r>
            <w:proofErr w:type="spellEnd"/>
            <w:proofErr w:type="gramEnd"/>
            <w:r>
              <w:rPr>
                <w:szCs w:val="28"/>
              </w:rPr>
              <w:t xml:space="preserve"> Ханкайского муниципального района Приморского края и о внесении изменений в Закон Приморского края "О </w:t>
            </w:r>
            <w:proofErr w:type="spellStart"/>
            <w:r>
              <w:rPr>
                <w:szCs w:val="28"/>
              </w:rPr>
              <w:t>Ханкайском</w:t>
            </w:r>
            <w:proofErr w:type="spellEnd"/>
            <w:r>
              <w:rPr>
                <w:szCs w:val="28"/>
              </w:rPr>
              <w:t xml:space="preserve"> муниципальном районе"</w:t>
            </w:r>
          </w:p>
          <w:p w:rsidR="000B3FB2" w:rsidRPr="008443CC" w:rsidRDefault="000B3FB2" w:rsidP="0094344A">
            <w:pPr>
              <w:ind w:left="-108"/>
              <w:jc w:val="both"/>
            </w:pPr>
          </w:p>
        </w:tc>
      </w:tr>
    </w:tbl>
    <w:p w:rsidR="008443CC" w:rsidRDefault="008443CC" w:rsidP="008443C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443CC" w:rsidRDefault="008443CC" w:rsidP="008443CC">
      <w:pPr>
        <w:pStyle w:val="a3"/>
        <w:tabs>
          <w:tab w:val="clear" w:pos="4153"/>
          <w:tab w:val="clear" w:pos="8306"/>
        </w:tabs>
      </w:pPr>
    </w:p>
    <w:p w:rsidR="008443CC" w:rsidRDefault="008443CC" w:rsidP="008443C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443CC" w:rsidRDefault="008443CC" w:rsidP="008443CC"/>
    <w:p w:rsidR="008443CC" w:rsidRPr="00CA7E54" w:rsidRDefault="008443CC" w:rsidP="008443CC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преобразовании сельских поселений Ханкайского муниципального района Приморского края и о внесении изменений в Закон Приморского края "О </w:t>
      </w:r>
      <w:proofErr w:type="spellStart"/>
      <w:r>
        <w:rPr>
          <w:szCs w:val="28"/>
        </w:rPr>
        <w:t>Ханкайском</w:t>
      </w:r>
      <w:proofErr w:type="spellEnd"/>
      <w:r>
        <w:rPr>
          <w:szCs w:val="28"/>
        </w:rPr>
        <w:t xml:space="preserve"> муниципальном районе"</w:t>
      </w:r>
      <w:r>
        <w:t>.</w:t>
      </w:r>
    </w:p>
    <w:p w:rsidR="008443CC" w:rsidRDefault="008443CC" w:rsidP="008443CC">
      <w:pPr>
        <w:ind w:firstLine="720"/>
        <w:jc w:val="both"/>
        <w:rPr>
          <w:szCs w:val="28"/>
        </w:rPr>
      </w:pPr>
    </w:p>
    <w:p w:rsidR="008443CC" w:rsidRDefault="008443CC" w:rsidP="008443CC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8443CC" w:rsidRDefault="008443CC" w:rsidP="008443CC"/>
    <w:p w:rsidR="008443CC" w:rsidRDefault="008443CC" w:rsidP="008443CC">
      <w:r>
        <w:tab/>
        <w:t>3.Настоящее постановление вступает в силу со дня его принятия.</w:t>
      </w:r>
    </w:p>
    <w:p w:rsidR="008443CC" w:rsidRDefault="008443CC" w:rsidP="008443CC">
      <w:bookmarkStart w:id="0" w:name="_GoBack"/>
      <w:bookmarkEnd w:id="0"/>
    </w:p>
    <w:p w:rsidR="008443CC" w:rsidRDefault="008443CC" w:rsidP="008443CC"/>
    <w:p w:rsidR="008443CC" w:rsidRDefault="008443CC" w:rsidP="008443CC"/>
    <w:p w:rsidR="008443CC" w:rsidRDefault="008443CC" w:rsidP="008443C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443CC" w:rsidRDefault="008443CC" w:rsidP="008443C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48D" w:rsidRDefault="002C348D">
      <w:r>
        <w:separator/>
      </w:r>
    </w:p>
  </w:endnote>
  <w:endnote w:type="continuationSeparator" w:id="0">
    <w:p w:rsidR="002C348D" w:rsidRDefault="002C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48D" w:rsidRDefault="002C348D">
      <w:r>
        <w:separator/>
      </w:r>
    </w:p>
  </w:footnote>
  <w:footnote w:type="continuationSeparator" w:id="0">
    <w:p w:rsidR="002C348D" w:rsidRDefault="002C3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43CC"/>
    <w:rsid w:val="00057575"/>
    <w:rsid w:val="000B3FB2"/>
    <w:rsid w:val="000D628E"/>
    <w:rsid w:val="000E5228"/>
    <w:rsid w:val="00123119"/>
    <w:rsid w:val="00155F7F"/>
    <w:rsid w:val="002C348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43CC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43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2015-04-22T04:16:00Z</cp:lastPrinted>
  <dcterms:created xsi:type="dcterms:W3CDTF">2015-04-22T04:15:00Z</dcterms:created>
  <dcterms:modified xsi:type="dcterms:W3CDTF">2015-04-22T04:16:00Z</dcterms:modified>
</cp:coreProperties>
</file>