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121722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A4D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22.04.2015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A4D53">
              <w:rPr>
                <w:szCs w:val="28"/>
              </w:rPr>
              <w:t>1884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A4D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A4D53" w:rsidP="0094344A">
            <w:pPr>
              <w:ind w:left="-108"/>
              <w:jc w:val="both"/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>
              <w:t xml:space="preserve">"О преобразовании некоторых сельских поселений </w:t>
            </w:r>
            <w:proofErr w:type="spellStart"/>
            <w:r>
              <w:t>Хорольского</w:t>
            </w:r>
            <w:proofErr w:type="spellEnd"/>
            <w:r>
              <w:t xml:space="preserve"> муниципального района </w:t>
            </w:r>
            <w:proofErr w:type="spellStart"/>
            <w:r>
              <w:t>Примор-ского</w:t>
            </w:r>
            <w:proofErr w:type="spellEnd"/>
            <w:r>
              <w:t xml:space="preserve"> края и о внесении изменений в Закон Приморского края </w:t>
            </w:r>
            <w:r>
              <w:br/>
            </w:r>
            <w:bookmarkStart w:id="0" w:name="_GoBack"/>
            <w:bookmarkEnd w:id="0"/>
            <w:r>
              <w:t xml:space="preserve">"О </w:t>
            </w:r>
            <w:proofErr w:type="spellStart"/>
            <w:r>
              <w:t>Хорольском</w:t>
            </w:r>
            <w:proofErr w:type="spellEnd"/>
            <w:r>
              <w:t xml:space="preserve"> муниципальном районе"</w:t>
            </w:r>
          </w:p>
          <w:p w:rsidR="000B3FB2" w:rsidRPr="008A4D53" w:rsidRDefault="000B3FB2" w:rsidP="0094344A">
            <w:pPr>
              <w:ind w:left="-108"/>
              <w:jc w:val="both"/>
            </w:pPr>
          </w:p>
        </w:tc>
      </w:tr>
    </w:tbl>
    <w:p w:rsidR="008A4D53" w:rsidRPr="00F2794F" w:rsidRDefault="008A4D53" w:rsidP="008A4D5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8A4D53" w:rsidRPr="00F2794F" w:rsidRDefault="008A4D53" w:rsidP="008A4D5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D53" w:rsidRPr="00F2794F" w:rsidRDefault="008A4D53" w:rsidP="008A4D5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8A4D53" w:rsidRPr="00F2794F" w:rsidRDefault="008A4D53" w:rsidP="008A4D5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4D53" w:rsidRDefault="008A4D53" w:rsidP="008A4D53">
      <w:pPr>
        <w:ind w:firstLine="816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 xml:space="preserve">Принять проект закона Приморского края </w:t>
      </w:r>
      <w:r>
        <w:t xml:space="preserve">"О преобразовании некоторых сельских поселений </w:t>
      </w:r>
      <w:proofErr w:type="spellStart"/>
      <w:r>
        <w:t>Хорольского</w:t>
      </w:r>
      <w:proofErr w:type="spellEnd"/>
      <w:r>
        <w:t xml:space="preserve"> муниципального района Приморского края и о внесении изменений в Закон Приморского края "О </w:t>
      </w:r>
      <w:proofErr w:type="spellStart"/>
      <w:r>
        <w:t>Хорольском</w:t>
      </w:r>
      <w:proofErr w:type="spellEnd"/>
      <w:r>
        <w:t xml:space="preserve"> муниципальном районе" </w:t>
      </w:r>
      <w:r>
        <w:rPr>
          <w:szCs w:val="28"/>
        </w:rPr>
        <w:t>в первом чтении.</w:t>
      </w:r>
    </w:p>
    <w:p w:rsidR="008A4D53" w:rsidRDefault="008A4D53" w:rsidP="008A4D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4D53" w:rsidRDefault="008A4D53" w:rsidP="008A4D53">
      <w:pPr>
        <w:ind w:firstLine="709"/>
        <w:jc w:val="both"/>
      </w:pPr>
      <w:r>
        <w:rPr>
          <w:color w:val="000000"/>
        </w:rPr>
        <w:t>2.</w:t>
      </w:r>
      <w:r>
        <w:t>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</w:t>
      </w:r>
      <w:r>
        <w:t>о</w:t>
      </w:r>
      <w:r>
        <w:t>брания во втором чтении.</w:t>
      </w:r>
    </w:p>
    <w:p w:rsidR="008A4D53" w:rsidRDefault="008A4D53" w:rsidP="008A4D53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A4D53" w:rsidRDefault="008A4D53" w:rsidP="008A4D5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8A4D53" w:rsidRDefault="008A4D53" w:rsidP="008A4D5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4D53" w:rsidRDefault="008A4D53" w:rsidP="008A4D5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4D53" w:rsidRPr="00F2794F" w:rsidRDefault="008A4D53" w:rsidP="008A4D5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4D53" w:rsidRPr="00F2794F" w:rsidRDefault="008A4D53" w:rsidP="008A4D5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8A4D53" w:rsidRPr="00D964B6" w:rsidRDefault="008A4D53" w:rsidP="008A4D53">
      <w:pPr>
        <w:pStyle w:val="ConsNormal"/>
        <w:tabs>
          <w:tab w:val="left" w:pos="709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50B" w:rsidRDefault="006A750B">
      <w:r>
        <w:separator/>
      </w:r>
    </w:p>
  </w:endnote>
  <w:endnote w:type="continuationSeparator" w:id="0">
    <w:p w:rsidR="006A750B" w:rsidRDefault="006A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50B" w:rsidRDefault="006A750B">
      <w:r>
        <w:separator/>
      </w:r>
    </w:p>
  </w:footnote>
  <w:footnote w:type="continuationSeparator" w:id="0">
    <w:p w:rsidR="006A750B" w:rsidRDefault="006A75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4D5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A750B"/>
    <w:rsid w:val="006D45ED"/>
    <w:rsid w:val="006E650F"/>
    <w:rsid w:val="00726997"/>
    <w:rsid w:val="007B48E7"/>
    <w:rsid w:val="007B5289"/>
    <w:rsid w:val="00835A0E"/>
    <w:rsid w:val="008818A7"/>
    <w:rsid w:val="008A4D5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A4D5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2015-04-22T04:14:00Z</cp:lastPrinted>
  <dcterms:created xsi:type="dcterms:W3CDTF">2015-04-22T04:13:00Z</dcterms:created>
  <dcterms:modified xsi:type="dcterms:W3CDTF">2015-04-22T04:14:00Z</dcterms:modified>
</cp:coreProperties>
</file>