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1714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A182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A182F" w:rsidRPr="005A182F">
              <w:rPr>
                <w:szCs w:val="28"/>
              </w:rPr>
              <w:t>1883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A182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A182F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415D04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415D04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>
              <w:t xml:space="preserve">"О преобразовании некоторых сельских поселений Пограничного муниципального района </w:t>
            </w:r>
            <w:proofErr w:type="spellStart"/>
            <w:proofErr w:type="gramStart"/>
            <w:r>
              <w:t>Приморс</w:t>
            </w:r>
            <w:proofErr w:type="spellEnd"/>
            <w:r>
              <w:t>-кого</w:t>
            </w:r>
            <w:proofErr w:type="gramEnd"/>
            <w:r>
              <w:t xml:space="preserve"> края и о внесении изменений в Закон Приморского края </w:t>
            </w:r>
            <w:r>
              <w:br/>
            </w:r>
            <w:r>
              <w:t>"О Пограничном муниципальном районе"</w:t>
            </w:r>
          </w:p>
          <w:p w:rsidR="000B3FB2" w:rsidRPr="005A182F" w:rsidRDefault="000B3FB2" w:rsidP="0094344A">
            <w:pPr>
              <w:ind w:left="-108"/>
              <w:jc w:val="both"/>
            </w:pPr>
          </w:p>
        </w:tc>
      </w:tr>
    </w:tbl>
    <w:p w:rsidR="005A182F" w:rsidRDefault="005A182F" w:rsidP="005A182F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A182F" w:rsidRDefault="005A182F" w:rsidP="005A182F">
      <w:pPr>
        <w:pStyle w:val="a3"/>
        <w:tabs>
          <w:tab w:val="clear" w:pos="4153"/>
          <w:tab w:val="clear" w:pos="8306"/>
        </w:tabs>
      </w:pPr>
    </w:p>
    <w:p w:rsidR="005A182F" w:rsidRDefault="005A182F" w:rsidP="005A182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A182F" w:rsidRDefault="005A182F" w:rsidP="005A182F"/>
    <w:p w:rsidR="005A182F" w:rsidRPr="00CA7E54" w:rsidRDefault="005A182F" w:rsidP="005A182F">
      <w:pPr>
        <w:ind w:firstLine="709"/>
        <w:jc w:val="both"/>
      </w:pPr>
      <w:r>
        <w:t>1.Принять Закон Приморского края "О преобразовании некоторых сельских поселений Пограничного муниципального района Приморского края и о внесении изменений в Закон Приморского края "О Пограничном муниципальном районе".</w:t>
      </w:r>
    </w:p>
    <w:p w:rsidR="005A182F" w:rsidRDefault="005A182F" w:rsidP="005A182F">
      <w:pPr>
        <w:ind w:firstLine="720"/>
        <w:jc w:val="both"/>
        <w:rPr>
          <w:szCs w:val="28"/>
        </w:rPr>
      </w:pPr>
    </w:p>
    <w:p w:rsidR="005A182F" w:rsidRDefault="005A182F" w:rsidP="005A182F">
      <w:pPr>
        <w:ind w:firstLine="709"/>
        <w:jc w:val="both"/>
        <w:rPr>
          <w:color w:val="000000"/>
        </w:rPr>
      </w:pPr>
      <w:r>
        <w:rPr>
          <w:szCs w:val="28"/>
        </w:rPr>
        <w:t>2.</w:t>
      </w:r>
      <w:r>
        <w:t xml:space="preserve">Направить указанный Закон </w:t>
      </w:r>
      <w:r>
        <w:rPr>
          <w:szCs w:val="28"/>
        </w:rPr>
        <w:t>Губернатору Приморского края для обнародования</w:t>
      </w:r>
      <w:r>
        <w:t>.</w:t>
      </w:r>
    </w:p>
    <w:p w:rsidR="005A182F" w:rsidRDefault="005A182F" w:rsidP="005A182F"/>
    <w:p w:rsidR="005A182F" w:rsidRDefault="005A182F" w:rsidP="005A182F">
      <w:r>
        <w:tab/>
        <w:t>3.Настоящее постановление вступает в силу со дня его принятия.</w:t>
      </w:r>
    </w:p>
    <w:p w:rsidR="005A182F" w:rsidRDefault="005A182F" w:rsidP="005A182F">
      <w:bookmarkStart w:id="0" w:name="_GoBack"/>
      <w:bookmarkEnd w:id="0"/>
    </w:p>
    <w:p w:rsidR="005A182F" w:rsidRDefault="005A182F" w:rsidP="005A182F"/>
    <w:p w:rsidR="005A182F" w:rsidRDefault="005A182F" w:rsidP="005A182F"/>
    <w:p w:rsidR="005A182F" w:rsidRDefault="005A182F" w:rsidP="005A182F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5A182F" w:rsidRDefault="005A182F" w:rsidP="005A182F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3F0" w:rsidRDefault="00FF13F0">
      <w:r>
        <w:separator/>
      </w:r>
    </w:p>
  </w:endnote>
  <w:endnote w:type="continuationSeparator" w:id="0">
    <w:p w:rsidR="00FF13F0" w:rsidRDefault="00FF1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3F0" w:rsidRDefault="00FF13F0">
      <w:r>
        <w:separator/>
      </w:r>
    </w:p>
  </w:footnote>
  <w:footnote w:type="continuationSeparator" w:id="0">
    <w:p w:rsidR="00FF13F0" w:rsidRDefault="00FF13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182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182F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F1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5A18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2015-04-22T04:12:00Z</cp:lastPrinted>
  <dcterms:created xsi:type="dcterms:W3CDTF">2015-04-22T04:11:00Z</dcterms:created>
  <dcterms:modified xsi:type="dcterms:W3CDTF">2015-04-22T04:13:00Z</dcterms:modified>
</cp:coreProperties>
</file>