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33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61C9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61C9F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61C9F" w:rsidRPr="00361C9F">
              <w:rPr>
                <w:szCs w:val="28"/>
              </w:rPr>
              <w:t>1877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61C9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61C9F" w:rsidP="0094344A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9E27D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9E27DC">
              <w:rPr>
                <w:szCs w:val="28"/>
              </w:rPr>
              <w:t xml:space="preserve"> Приморского края </w:t>
            </w:r>
            <w:r w:rsidRPr="00997370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Закон Приморского края "Об </w:t>
            </w:r>
            <w:proofErr w:type="spellStart"/>
            <w:proofErr w:type="gramStart"/>
            <w:r>
              <w:rPr>
                <w:szCs w:val="28"/>
              </w:rPr>
              <w:t>образо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вании</w:t>
            </w:r>
            <w:proofErr w:type="spellEnd"/>
            <w:proofErr w:type="gramEnd"/>
            <w:r>
              <w:rPr>
                <w:szCs w:val="28"/>
              </w:rPr>
              <w:t xml:space="preserve"> в Приморском крае"</w:t>
            </w:r>
          </w:p>
          <w:p w:rsidR="000B3FB2" w:rsidRPr="00361C9F" w:rsidRDefault="000B3FB2" w:rsidP="0094344A">
            <w:pPr>
              <w:ind w:left="-108"/>
              <w:jc w:val="both"/>
            </w:pPr>
          </w:p>
        </w:tc>
      </w:tr>
    </w:tbl>
    <w:p w:rsidR="00361C9F" w:rsidRPr="009E27DC" w:rsidRDefault="00361C9F" w:rsidP="00361C9F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361C9F" w:rsidRPr="009E27DC" w:rsidRDefault="00361C9F" w:rsidP="00361C9F">
      <w:pPr>
        <w:rPr>
          <w:szCs w:val="28"/>
        </w:rPr>
      </w:pPr>
    </w:p>
    <w:p w:rsidR="00361C9F" w:rsidRPr="009E27DC" w:rsidRDefault="00361C9F" w:rsidP="00361C9F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361C9F" w:rsidRPr="009E27DC" w:rsidRDefault="00361C9F" w:rsidP="00361C9F">
      <w:pPr>
        <w:rPr>
          <w:szCs w:val="28"/>
        </w:rPr>
      </w:pPr>
    </w:p>
    <w:p w:rsidR="00361C9F" w:rsidRPr="00F43AA5" w:rsidRDefault="00361C9F" w:rsidP="00361C9F">
      <w:pPr>
        <w:tabs>
          <w:tab w:val="left" w:pos="709"/>
        </w:tabs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173B40">
        <w:rPr>
          <w:szCs w:val="28"/>
        </w:rPr>
        <w:t>"</w:t>
      </w:r>
      <w:r>
        <w:rPr>
          <w:szCs w:val="28"/>
        </w:rPr>
        <w:t>О внесении изменений в Закон Приморского края "Об образовании в Приморском крае".</w:t>
      </w:r>
    </w:p>
    <w:p w:rsidR="00361C9F" w:rsidRDefault="00361C9F" w:rsidP="00361C9F">
      <w:pPr>
        <w:jc w:val="both"/>
      </w:pPr>
    </w:p>
    <w:p w:rsidR="00361C9F" w:rsidRDefault="00361C9F" w:rsidP="00361C9F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61C9F" w:rsidRDefault="00361C9F" w:rsidP="00361C9F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361C9F" w:rsidRDefault="00361C9F" w:rsidP="00361C9F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361C9F" w:rsidRDefault="00361C9F" w:rsidP="00361C9F">
      <w:pPr>
        <w:jc w:val="both"/>
      </w:pPr>
      <w:bookmarkStart w:id="0" w:name="_GoBack"/>
      <w:bookmarkEnd w:id="0"/>
    </w:p>
    <w:p w:rsidR="00361C9F" w:rsidRPr="009E27DC" w:rsidRDefault="00361C9F" w:rsidP="00361C9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61C9F" w:rsidRPr="009E27DC" w:rsidRDefault="00361C9F" w:rsidP="00361C9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61C9F" w:rsidRPr="009E27DC" w:rsidRDefault="00361C9F" w:rsidP="00361C9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361C9F" w:rsidRPr="009E27DC" w:rsidRDefault="00361C9F" w:rsidP="00361C9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361C9F" w:rsidRPr="009E27DC" w:rsidRDefault="00361C9F" w:rsidP="00361C9F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6BF" w:rsidRDefault="004116BF">
      <w:r>
        <w:separator/>
      </w:r>
    </w:p>
  </w:endnote>
  <w:endnote w:type="continuationSeparator" w:id="0">
    <w:p w:rsidR="004116BF" w:rsidRDefault="00411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6BF" w:rsidRDefault="004116BF">
      <w:r>
        <w:separator/>
      </w:r>
    </w:p>
  </w:footnote>
  <w:footnote w:type="continuationSeparator" w:id="0">
    <w:p w:rsidR="004116BF" w:rsidRDefault="004116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1C9F"/>
    <w:rsid w:val="00057575"/>
    <w:rsid w:val="000B3FB2"/>
    <w:rsid w:val="000D628E"/>
    <w:rsid w:val="000E5228"/>
    <w:rsid w:val="00123119"/>
    <w:rsid w:val="00155F7F"/>
    <w:rsid w:val="003325F4"/>
    <w:rsid w:val="00361C9F"/>
    <w:rsid w:val="00392E21"/>
    <w:rsid w:val="004116BF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61C9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2015-04-23T01:22:00Z</cp:lastPrinted>
  <dcterms:created xsi:type="dcterms:W3CDTF">2015-04-23T01:21:00Z</dcterms:created>
  <dcterms:modified xsi:type="dcterms:W3CDTF">2015-04-23T01:22:00Z</dcterms:modified>
</cp:coreProperties>
</file>