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32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39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7396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396C" w:rsidRPr="0027396C">
              <w:rPr>
                <w:szCs w:val="28"/>
              </w:rPr>
              <w:t>1875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39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396C" w:rsidP="0094344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975C6E">
              <w:t>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  <w:p w:rsidR="000B3FB2" w:rsidRPr="0027396C" w:rsidRDefault="000B3FB2" w:rsidP="0094344A">
            <w:pPr>
              <w:ind w:left="-108"/>
              <w:jc w:val="both"/>
            </w:pPr>
          </w:p>
        </w:tc>
      </w:tr>
    </w:tbl>
    <w:p w:rsidR="0027396C" w:rsidRDefault="0027396C" w:rsidP="0027396C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27396C" w:rsidRDefault="0027396C" w:rsidP="0027396C">
      <w:pPr>
        <w:tabs>
          <w:tab w:val="left" w:pos="709"/>
        </w:tabs>
      </w:pPr>
    </w:p>
    <w:p w:rsidR="0027396C" w:rsidRDefault="0027396C" w:rsidP="0027396C">
      <w:r>
        <w:t>ПОСТАНОВЛЯЕТ:</w:t>
      </w:r>
    </w:p>
    <w:p w:rsidR="0027396C" w:rsidRDefault="0027396C" w:rsidP="0027396C"/>
    <w:p w:rsidR="0027396C" w:rsidRDefault="0027396C" w:rsidP="0027396C">
      <w:pPr>
        <w:jc w:val="both"/>
      </w:pPr>
      <w:r>
        <w:tab/>
        <w:t xml:space="preserve">1.Принять Закон Приморского края </w:t>
      </w:r>
      <w:r w:rsidRPr="00975C6E">
        <w:t>"Об охране объектов культурного наследия (памятников истории и культуры) народов Российской Федерации на территории Приморского края"</w:t>
      </w:r>
      <w:r>
        <w:t>.</w:t>
      </w:r>
    </w:p>
    <w:p w:rsidR="0027396C" w:rsidRDefault="0027396C" w:rsidP="0027396C">
      <w:pPr>
        <w:jc w:val="both"/>
      </w:pP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27396C" w:rsidRDefault="0027396C" w:rsidP="0027396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7396C" w:rsidRPr="00CA7E54" w:rsidRDefault="0027396C" w:rsidP="0027396C">
      <w:pPr>
        <w:jc w:val="both"/>
      </w:pPr>
    </w:p>
    <w:p w:rsidR="0027396C" w:rsidRDefault="0027396C" w:rsidP="0027396C"/>
    <w:p w:rsidR="0027396C" w:rsidRDefault="0027396C" w:rsidP="0027396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5C6" w:rsidRDefault="005515C6">
      <w:r>
        <w:separator/>
      </w:r>
    </w:p>
  </w:endnote>
  <w:endnote w:type="continuationSeparator" w:id="0">
    <w:p w:rsidR="005515C6" w:rsidRDefault="0055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5C6" w:rsidRDefault="005515C6">
      <w:r>
        <w:separator/>
      </w:r>
    </w:p>
  </w:footnote>
  <w:footnote w:type="continuationSeparator" w:id="0">
    <w:p w:rsidR="005515C6" w:rsidRDefault="00551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396C"/>
    <w:rsid w:val="00057575"/>
    <w:rsid w:val="000B3FB2"/>
    <w:rsid w:val="000D628E"/>
    <w:rsid w:val="000E5228"/>
    <w:rsid w:val="00123119"/>
    <w:rsid w:val="00155F7F"/>
    <w:rsid w:val="0027396C"/>
    <w:rsid w:val="003325F4"/>
    <w:rsid w:val="00392E21"/>
    <w:rsid w:val="004B69FA"/>
    <w:rsid w:val="004D1A01"/>
    <w:rsid w:val="005515C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2015-04-23T01:20:00Z</cp:lastPrinted>
  <dcterms:created xsi:type="dcterms:W3CDTF">2015-04-23T01:19:00Z</dcterms:created>
  <dcterms:modified xsi:type="dcterms:W3CDTF">2015-04-23T01:20:00Z</dcterms:modified>
</cp:coreProperties>
</file>