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9311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B28C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B28C9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B28C9">
              <w:rPr>
                <w:szCs w:val="28"/>
              </w:rPr>
              <w:t>1874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28C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B28C9" w:rsidRDefault="004B28C9" w:rsidP="004B28C9">
            <w:pPr>
              <w:ind w:left="-108"/>
              <w:jc w:val="both"/>
              <w:rPr>
                <w:szCs w:val="28"/>
              </w:rPr>
            </w:pPr>
            <w:proofErr w:type="gramStart"/>
            <w:r w:rsidRPr="009E27DC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>"Об охране объектов культурного наследия (памятников истории и культуры) народов Российской Федерации на территории Приморского края"</w:t>
            </w:r>
            <w:proofErr w:type="gramEnd"/>
          </w:p>
          <w:p w:rsidR="000B3FB2" w:rsidRPr="004B28C9" w:rsidRDefault="000B3FB2" w:rsidP="0094344A">
            <w:pPr>
              <w:ind w:left="-108"/>
              <w:jc w:val="both"/>
            </w:pPr>
          </w:p>
        </w:tc>
      </w:tr>
    </w:tbl>
    <w:p w:rsidR="004B28C9" w:rsidRPr="0059601A" w:rsidRDefault="004B28C9" w:rsidP="004B28C9">
      <w:pPr>
        <w:ind w:firstLine="709"/>
        <w:rPr>
          <w:szCs w:val="28"/>
        </w:rPr>
      </w:pPr>
      <w:r w:rsidRPr="0059601A">
        <w:rPr>
          <w:szCs w:val="28"/>
        </w:rPr>
        <w:t>Законодательное Собрание Приморского края</w:t>
      </w:r>
    </w:p>
    <w:p w:rsidR="004B28C9" w:rsidRPr="0059601A" w:rsidRDefault="004B28C9" w:rsidP="004B28C9">
      <w:pPr>
        <w:rPr>
          <w:szCs w:val="28"/>
        </w:rPr>
      </w:pPr>
    </w:p>
    <w:p w:rsidR="004B28C9" w:rsidRPr="0059601A" w:rsidRDefault="004B28C9" w:rsidP="004B28C9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4B28C9" w:rsidRPr="0059601A" w:rsidRDefault="004B28C9" w:rsidP="004B28C9">
      <w:pPr>
        <w:rPr>
          <w:szCs w:val="28"/>
        </w:rPr>
      </w:pPr>
    </w:p>
    <w:p w:rsidR="004B28C9" w:rsidRPr="0059601A" w:rsidRDefault="004B28C9" w:rsidP="004B28C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59601A">
        <w:rPr>
          <w:szCs w:val="28"/>
        </w:rPr>
        <w:t xml:space="preserve">1.Принять проект закона Приморского края </w:t>
      </w:r>
      <w:r>
        <w:rPr>
          <w:szCs w:val="28"/>
        </w:rPr>
        <w:t xml:space="preserve">"Об охране объектов культурного наследия (памятников истории и культуры) народов Российской Федерации на территории Приморского края" во втором </w:t>
      </w:r>
      <w:r w:rsidRPr="0059601A">
        <w:rPr>
          <w:szCs w:val="28"/>
        </w:rPr>
        <w:t>чтении.</w:t>
      </w:r>
      <w:proofErr w:type="gramEnd"/>
    </w:p>
    <w:p w:rsidR="004B28C9" w:rsidRPr="0059601A" w:rsidRDefault="004B28C9" w:rsidP="004B28C9">
      <w:pPr>
        <w:ind w:firstLine="709"/>
        <w:jc w:val="both"/>
        <w:rPr>
          <w:szCs w:val="28"/>
        </w:rPr>
      </w:pPr>
    </w:p>
    <w:p w:rsidR="004B28C9" w:rsidRPr="0059601A" w:rsidRDefault="004B28C9" w:rsidP="004B28C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>с учетом поступивших поправок и внести его на рассмотре</w:t>
      </w:r>
      <w:r>
        <w:rPr>
          <w:szCs w:val="28"/>
        </w:rPr>
        <w:t>ние Законодательного Собрания в</w:t>
      </w:r>
      <w:r w:rsidRPr="0059601A">
        <w:rPr>
          <w:szCs w:val="28"/>
        </w:rPr>
        <w:t xml:space="preserve"> </w:t>
      </w:r>
      <w:r>
        <w:rPr>
          <w:szCs w:val="28"/>
        </w:rPr>
        <w:t>третьем</w:t>
      </w:r>
      <w:r w:rsidRPr="0059601A">
        <w:rPr>
          <w:szCs w:val="28"/>
        </w:rPr>
        <w:t xml:space="preserve"> чтении.</w:t>
      </w:r>
    </w:p>
    <w:p w:rsidR="004B28C9" w:rsidRPr="0059601A" w:rsidRDefault="004B28C9" w:rsidP="004B28C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4B28C9" w:rsidRPr="0059601A" w:rsidRDefault="004B28C9" w:rsidP="004B28C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4B28C9" w:rsidRPr="0059601A" w:rsidRDefault="004B28C9" w:rsidP="004B28C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bookmarkStart w:id="0" w:name="_GoBack"/>
      <w:bookmarkEnd w:id="0"/>
    </w:p>
    <w:p w:rsidR="004B28C9" w:rsidRDefault="004B28C9" w:rsidP="004B28C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B28C9" w:rsidRPr="0059601A" w:rsidRDefault="004B28C9" w:rsidP="004B28C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B28C9" w:rsidRPr="0059601A" w:rsidRDefault="004B28C9" w:rsidP="004B28C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4B28C9" w:rsidRPr="0059601A" w:rsidRDefault="004B28C9" w:rsidP="004B28C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4B28C9" w:rsidRDefault="004B28C9" w:rsidP="004B28C9"/>
    <w:p w:rsidR="004B28C9" w:rsidRDefault="004B28C9" w:rsidP="004B28C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0BB" w:rsidRDefault="003970BB">
      <w:r>
        <w:separator/>
      </w:r>
    </w:p>
  </w:endnote>
  <w:endnote w:type="continuationSeparator" w:id="0">
    <w:p w:rsidR="003970BB" w:rsidRDefault="00397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0BB" w:rsidRDefault="003970BB">
      <w:r>
        <w:separator/>
      </w:r>
    </w:p>
  </w:footnote>
  <w:footnote w:type="continuationSeparator" w:id="0">
    <w:p w:rsidR="003970BB" w:rsidRDefault="003970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28C9"/>
    <w:rsid w:val="00057575"/>
    <w:rsid w:val="000B3FB2"/>
    <w:rsid w:val="000D628E"/>
    <w:rsid w:val="000E5228"/>
    <w:rsid w:val="00123119"/>
    <w:rsid w:val="00155F7F"/>
    <w:rsid w:val="003325F4"/>
    <w:rsid w:val="00392E21"/>
    <w:rsid w:val="003970BB"/>
    <w:rsid w:val="004B28C9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2015-04-23T01:19:00Z</cp:lastPrinted>
  <dcterms:created xsi:type="dcterms:W3CDTF">2015-04-23T01:18:00Z</dcterms:created>
  <dcterms:modified xsi:type="dcterms:W3CDTF">2015-04-23T01:19:00Z</dcterms:modified>
</cp:coreProperties>
</file>