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129004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9777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9777C">
              <w:rPr>
                <w:szCs w:val="28"/>
              </w:rPr>
              <w:t>22.04.2015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9777C" w:rsidRPr="0089777C">
              <w:rPr>
                <w:szCs w:val="28"/>
              </w:rPr>
              <w:t>1871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9777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9777C" w:rsidP="0094344A">
            <w:pPr>
              <w:ind w:left="-108"/>
              <w:jc w:val="both"/>
            </w:pPr>
            <w:proofErr w:type="gramStart"/>
            <w:r>
              <w:t>О проекте закона Приморского края "О составе, порядке подготовки проекта схемы территориального планирования Приморского края и порядке внесения изменений в схему территориального планирования Приморского края"</w:t>
            </w:r>
            <w:proofErr w:type="gramEnd"/>
          </w:p>
          <w:p w:rsidR="000B3FB2" w:rsidRPr="0089777C" w:rsidRDefault="000B3FB2" w:rsidP="0094344A">
            <w:pPr>
              <w:ind w:left="-108"/>
              <w:jc w:val="both"/>
            </w:pPr>
          </w:p>
        </w:tc>
      </w:tr>
    </w:tbl>
    <w:p w:rsidR="0089777C" w:rsidRDefault="0089777C" w:rsidP="0089777C">
      <w:pPr>
        <w:ind w:firstLine="720"/>
      </w:pPr>
      <w:r>
        <w:t xml:space="preserve">Законодательное Собрание Приморского края </w:t>
      </w:r>
    </w:p>
    <w:p w:rsidR="0089777C" w:rsidRDefault="0089777C" w:rsidP="0089777C"/>
    <w:p w:rsidR="0089777C" w:rsidRDefault="0089777C" w:rsidP="0089777C">
      <w:r>
        <w:t>ПОСТАНОВЛЯЕТ:</w:t>
      </w:r>
    </w:p>
    <w:p w:rsidR="0089777C" w:rsidRDefault="0089777C" w:rsidP="0089777C"/>
    <w:p w:rsidR="0089777C" w:rsidRDefault="0089777C" w:rsidP="0089777C">
      <w:pPr>
        <w:jc w:val="both"/>
      </w:pPr>
      <w:r>
        <w:tab/>
      </w:r>
      <w:proofErr w:type="gramStart"/>
      <w:r>
        <w:t>1.Принять проект закона Приморского края "О составе, порядке подготовки проекта схемы территориального планирования Приморского края и порядке внесения изменений в схему территориального планирования Приморского края" во втором чтении.</w:t>
      </w:r>
      <w:proofErr w:type="gramEnd"/>
    </w:p>
    <w:p w:rsidR="0089777C" w:rsidRDefault="0089777C" w:rsidP="0089777C">
      <w:pPr>
        <w:jc w:val="both"/>
      </w:pPr>
    </w:p>
    <w:p w:rsidR="0089777C" w:rsidRDefault="0089777C" w:rsidP="0089777C">
      <w:pPr>
        <w:jc w:val="both"/>
      </w:pPr>
      <w:r>
        <w:tab/>
        <w:t>2.Комитету Законодательного Собрания по экономической политике и собственности (Костенко)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89777C" w:rsidRDefault="0089777C" w:rsidP="0089777C">
      <w:pPr>
        <w:jc w:val="both"/>
      </w:pPr>
    </w:p>
    <w:p w:rsidR="0089777C" w:rsidRDefault="0089777C" w:rsidP="0089777C">
      <w:pPr>
        <w:jc w:val="both"/>
      </w:pPr>
      <w:r>
        <w:tab/>
        <w:t>3.Настоящее постановление вступает в силу со дня его принятия.</w:t>
      </w:r>
    </w:p>
    <w:p w:rsidR="0089777C" w:rsidRDefault="0089777C" w:rsidP="0089777C">
      <w:pPr>
        <w:jc w:val="both"/>
      </w:pPr>
      <w:bookmarkStart w:id="0" w:name="_GoBack"/>
      <w:bookmarkEnd w:id="0"/>
    </w:p>
    <w:p w:rsidR="0089777C" w:rsidRDefault="0089777C" w:rsidP="0089777C">
      <w:pPr>
        <w:jc w:val="both"/>
      </w:pPr>
    </w:p>
    <w:p w:rsidR="0089777C" w:rsidRDefault="0089777C" w:rsidP="0089777C">
      <w:pPr>
        <w:jc w:val="both"/>
      </w:pPr>
    </w:p>
    <w:p w:rsidR="0089777C" w:rsidRDefault="0089777C" w:rsidP="0089777C">
      <w:pPr>
        <w:jc w:val="both"/>
      </w:pPr>
      <w:r>
        <w:t>Председатель</w:t>
      </w:r>
    </w:p>
    <w:p w:rsidR="0089777C" w:rsidRDefault="0089777C" w:rsidP="0089777C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6D47" w:rsidRDefault="002F6D47">
      <w:r>
        <w:separator/>
      </w:r>
    </w:p>
  </w:endnote>
  <w:endnote w:type="continuationSeparator" w:id="0">
    <w:p w:rsidR="002F6D47" w:rsidRDefault="002F6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6D47" w:rsidRDefault="002F6D47">
      <w:r>
        <w:separator/>
      </w:r>
    </w:p>
  </w:footnote>
  <w:footnote w:type="continuationSeparator" w:id="0">
    <w:p w:rsidR="002F6D47" w:rsidRDefault="002F6D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9777C"/>
    <w:rsid w:val="00057575"/>
    <w:rsid w:val="000B3FB2"/>
    <w:rsid w:val="000D628E"/>
    <w:rsid w:val="000E5228"/>
    <w:rsid w:val="00123119"/>
    <w:rsid w:val="00155F7F"/>
    <w:rsid w:val="002F6D47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9777C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3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2015-04-23T00:27:00Z</cp:lastPrinted>
  <dcterms:created xsi:type="dcterms:W3CDTF">2015-04-23T00:24:00Z</dcterms:created>
  <dcterms:modified xsi:type="dcterms:W3CDTF">2015-04-23T00:28:00Z</dcterms:modified>
</cp:coreProperties>
</file>