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902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626F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626F3" w:rsidRPr="002626F3">
              <w:rPr>
                <w:szCs w:val="28"/>
              </w:rPr>
              <w:t>1869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626F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626F3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</w:t>
            </w:r>
            <w:r w:rsidRPr="00E372BE">
              <w:t xml:space="preserve">"О порядке подготовки, утверждения и изменения региональных нормативов </w:t>
            </w:r>
            <w:proofErr w:type="spellStart"/>
            <w:r w:rsidRPr="00E372BE">
              <w:t>градо</w:t>
            </w:r>
            <w:proofErr w:type="spellEnd"/>
            <w:r>
              <w:t>-</w:t>
            </w:r>
            <w:r w:rsidRPr="00E372BE">
              <w:t xml:space="preserve">строительного проектирования в Приморском крае и о порядке систематизации нормативов </w:t>
            </w:r>
            <w:proofErr w:type="spellStart"/>
            <w:r w:rsidRPr="00E372BE">
              <w:t>градо</w:t>
            </w:r>
            <w:proofErr w:type="spellEnd"/>
            <w:r>
              <w:t>-</w:t>
            </w:r>
            <w:r w:rsidRPr="00E372BE">
              <w:t>строительного проектирования по видам объектов краевого значения и объектов местного значения"</w:t>
            </w:r>
            <w:proofErr w:type="gramEnd"/>
          </w:p>
          <w:p w:rsidR="000B3FB2" w:rsidRPr="002626F3" w:rsidRDefault="000B3FB2" w:rsidP="0094344A">
            <w:pPr>
              <w:ind w:left="-108"/>
              <w:jc w:val="both"/>
            </w:pPr>
          </w:p>
        </w:tc>
      </w:tr>
    </w:tbl>
    <w:p w:rsidR="002626F3" w:rsidRDefault="002626F3" w:rsidP="002626F3">
      <w:pPr>
        <w:ind w:firstLine="720"/>
      </w:pPr>
      <w:r>
        <w:t xml:space="preserve">Законодательное Собрание Приморского края </w:t>
      </w:r>
    </w:p>
    <w:p w:rsidR="002626F3" w:rsidRDefault="002626F3" w:rsidP="002626F3"/>
    <w:p w:rsidR="002626F3" w:rsidRDefault="002626F3" w:rsidP="002626F3">
      <w:r>
        <w:t>ПОСТАНОВЛЯЕТ:</w:t>
      </w:r>
    </w:p>
    <w:p w:rsidR="002626F3" w:rsidRDefault="002626F3" w:rsidP="002626F3"/>
    <w:p w:rsidR="002626F3" w:rsidRDefault="002626F3" w:rsidP="002626F3">
      <w:pPr>
        <w:jc w:val="both"/>
      </w:pPr>
      <w:r>
        <w:tab/>
      </w:r>
      <w:proofErr w:type="gramStart"/>
      <w:r>
        <w:t xml:space="preserve">1.Принять проект закона Приморского края </w:t>
      </w:r>
      <w:r w:rsidRPr="00215BEA">
        <w:t>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значения и объектов местного значения"</w:t>
      </w:r>
      <w:r>
        <w:t xml:space="preserve"> с новым названием </w:t>
      </w:r>
      <w:r w:rsidRPr="0065688B">
        <w:t>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</w:t>
      </w:r>
      <w:proofErr w:type="gramEnd"/>
      <w:r w:rsidRPr="0065688B">
        <w:t xml:space="preserve"> объектов краевого и местного значения"</w:t>
      </w:r>
      <w:r>
        <w:t xml:space="preserve"> во втором чтении.</w:t>
      </w:r>
    </w:p>
    <w:p w:rsidR="002626F3" w:rsidRDefault="002626F3" w:rsidP="002626F3">
      <w:pPr>
        <w:jc w:val="both"/>
      </w:pPr>
    </w:p>
    <w:p w:rsidR="002626F3" w:rsidRDefault="002626F3" w:rsidP="002626F3">
      <w:pPr>
        <w:jc w:val="both"/>
      </w:pPr>
      <w:r>
        <w:tab/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626F3" w:rsidRDefault="002626F3" w:rsidP="002626F3">
      <w:pPr>
        <w:jc w:val="both"/>
      </w:pPr>
    </w:p>
    <w:p w:rsidR="002626F3" w:rsidRDefault="002626F3" w:rsidP="002626F3">
      <w:pPr>
        <w:jc w:val="both"/>
      </w:pPr>
      <w:r>
        <w:tab/>
        <w:t>3.Настоящее постановление вступает в силу со дня его принятия.</w:t>
      </w:r>
    </w:p>
    <w:p w:rsidR="002626F3" w:rsidRDefault="002626F3" w:rsidP="002626F3">
      <w:pPr>
        <w:jc w:val="both"/>
      </w:pPr>
    </w:p>
    <w:p w:rsidR="002626F3" w:rsidRDefault="002626F3" w:rsidP="002626F3">
      <w:pPr>
        <w:jc w:val="both"/>
      </w:pPr>
    </w:p>
    <w:p w:rsidR="002626F3" w:rsidRDefault="002626F3" w:rsidP="002626F3">
      <w:pPr>
        <w:jc w:val="both"/>
      </w:pPr>
    </w:p>
    <w:p w:rsidR="002626F3" w:rsidRDefault="002626F3" w:rsidP="002626F3">
      <w:pPr>
        <w:jc w:val="both"/>
      </w:pPr>
      <w:r>
        <w:t>Председатель</w:t>
      </w:r>
    </w:p>
    <w:p w:rsidR="00931FD6" w:rsidRDefault="002626F3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bookmarkStart w:id="0" w:name="_GoBack"/>
      <w:bookmarkEnd w:id="0"/>
      <w:r>
        <w:t>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4B5" w:rsidRDefault="00BB34B5">
      <w:r>
        <w:separator/>
      </w:r>
    </w:p>
  </w:endnote>
  <w:endnote w:type="continuationSeparator" w:id="0">
    <w:p w:rsidR="00BB34B5" w:rsidRDefault="00BB3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4B5" w:rsidRDefault="00BB34B5">
      <w:r>
        <w:separator/>
      </w:r>
    </w:p>
  </w:footnote>
  <w:footnote w:type="continuationSeparator" w:id="0">
    <w:p w:rsidR="00BB34B5" w:rsidRDefault="00BB3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26F3"/>
    <w:rsid w:val="00057575"/>
    <w:rsid w:val="000B3FB2"/>
    <w:rsid w:val="000D628E"/>
    <w:rsid w:val="000E5228"/>
    <w:rsid w:val="00123119"/>
    <w:rsid w:val="00155F7F"/>
    <w:rsid w:val="002626F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B34B5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2015-04-23T00:31:00Z</cp:lastPrinted>
  <dcterms:created xsi:type="dcterms:W3CDTF">2015-04-23T00:30:00Z</dcterms:created>
  <dcterms:modified xsi:type="dcterms:W3CDTF">2015-04-23T00:31:00Z</dcterms:modified>
</cp:coreProperties>
</file>