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03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375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755F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755F" w:rsidRPr="00C3755F">
              <w:rPr>
                <w:szCs w:val="28"/>
              </w:rPr>
              <w:t>1868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75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755F" w:rsidP="0094344A">
            <w:pPr>
              <w:ind w:left="-108"/>
              <w:jc w:val="both"/>
            </w:pPr>
            <w:r>
              <w:t>О Законе Приморского края "</w:t>
            </w:r>
            <w:r w:rsidRPr="00C1213C">
              <w:t xml:space="preserve">О порядке подготовки документации по планировке территории, осуществляемой на основании </w:t>
            </w:r>
            <w:proofErr w:type="gramStart"/>
            <w:r w:rsidRPr="00C1213C">
              <w:t>решений органа исполнительной власти Приморского края</w:t>
            </w:r>
            <w:proofErr w:type="gramEnd"/>
            <w:r>
              <w:t>"</w:t>
            </w:r>
          </w:p>
          <w:p w:rsidR="000B3FB2" w:rsidRPr="00C3755F" w:rsidRDefault="000B3FB2" w:rsidP="0094344A">
            <w:pPr>
              <w:ind w:left="-108"/>
              <w:jc w:val="both"/>
            </w:pPr>
          </w:p>
        </w:tc>
      </w:tr>
    </w:tbl>
    <w:p w:rsidR="00C3755F" w:rsidRDefault="00C3755F" w:rsidP="00C3755F">
      <w:pPr>
        <w:ind w:firstLine="720"/>
      </w:pPr>
      <w:r>
        <w:t xml:space="preserve">Законодательное Собрание Приморского края </w:t>
      </w:r>
    </w:p>
    <w:p w:rsidR="00C3755F" w:rsidRDefault="00C3755F" w:rsidP="00C3755F"/>
    <w:p w:rsidR="00C3755F" w:rsidRDefault="00C3755F" w:rsidP="00C3755F">
      <w:r>
        <w:t>ПОСТАНОВЛЯЕТ:</w:t>
      </w:r>
    </w:p>
    <w:p w:rsidR="00C3755F" w:rsidRDefault="00C3755F" w:rsidP="00C3755F"/>
    <w:p w:rsidR="00C3755F" w:rsidRDefault="00C3755F" w:rsidP="00C3755F">
      <w:pPr>
        <w:jc w:val="both"/>
      </w:pPr>
      <w:r>
        <w:tab/>
        <w:t>1.Принять Закон Приморского края "</w:t>
      </w:r>
      <w:r w:rsidRPr="00C1213C">
        <w:t xml:space="preserve">О порядке подготовки документации по планировке территории, осуществляемой на основании </w:t>
      </w:r>
      <w:proofErr w:type="gramStart"/>
      <w:r w:rsidRPr="00C1213C">
        <w:t>решений органа исполнительной власти Приморского края</w:t>
      </w:r>
      <w:proofErr w:type="gramEnd"/>
      <w:r>
        <w:t xml:space="preserve">". </w:t>
      </w:r>
    </w:p>
    <w:p w:rsidR="00C3755F" w:rsidRDefault="00C3755F" w:rsidP="00C3755F">
      <w:pPr>
        <w:jc w:val="both"/>
      </w:pPr>
    </w:p>
    <w:p w:rsidR="00C3755F" w:rsidRDefault="00C3755F" w:rsidP="00C3755F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3755F" w:rsidRDefault="00C3755F" w:rsidP="00C3755F">
      <w:pPr>
        <w:jc w:val="both"/>
      </w:pPr>
    </w:p>
    <w:p w:rsidR="00C3755F" w:rsidRDefault="00C3755F" w:rsidP="00C3755F">
      <w:pPr>
        <w:jc w:val="both"/>
      </w:pPr>
      <w:r>
        <w:tab/>
        <w:t>3.Настоящее постановление вступает в силу со дня его принятия.</w:t>
      </w:r>
    </w:p>
    <w:p w:rsidR="00C3755F" w:rsidRDefault="00C3755F" w:rsidP="00C3755F">
      <w:pPr>
        <w:jc w:val="both"/>
      </w:pPr>
      <w:bookmarkStart w:id="0" w:name="_GoBack"/>
      <w:bookmarkEnd w:id="0"/>
    </w:p>
    <w:p w:rsidR="00C3755F" w:rsidRDefault="00C3755F" w:rsidP="00C3755F">
      <w:pPr>
        <w:jc w:val="both"/>
      </w:pPr>
    </w:p>
    <w:p w:rsidR="00C3755F" w:rsidRDefault="00C3755F" w:rsidP="00C3755F">
      <w:pPr>
        <w:jc w:val="both"/>
      </w:pPr>
    </w:p>
    <w:p w:rsidR="00C3755F" w:rsidRDefault="00C3755F" w:rsidP="00C3755F">
      <w:pPr>
        <w:jc w:val="both"/>
      </w:pPr>
      <w:r>
        <w:t>Председатель</w:t>
      </w:r>
    </w:p>
    <w:p w:rsidR="00C3755F" w:rsidRDefault="00C3755F" w:rsidP="00C3755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4A8" w:rsidRDefault="00F614A8">
      <w:r>
        <w:separator/>
      </w:r>
    </w:p>
  </w:endnote>
  <w:endnote w:type="continuationSeparator" w:id="0">
    <w:p w:rsidR="00F614A8" w:rsidRDefault="00F6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4A8" w:rsidRDefault="00F614A8">
      <w:r>
        <w:separator/>
      </w:r>
    </w:p>
  </w:footnote>
  <w:footnote w:type="continuationSeparator" w:id="0">
    <w:p w:rsidR="00F614A8" w:rsidRDefault="00F61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755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755F"/>
    <w:rsid w:val="00CA7E54"/>
    <w:rsid w:val="00CE19DF"/>
    <w:rsid w:val="00D02716"/>
    <w:rsid w:val="00DF01B2"/>
    <w:rsid w:val="00E93A7F"/>
    <w:rsid w:val="00EF502B"/>
    <w:rsid w:val="00F614A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2015-04-23T00:32:00Z</cp:lastPrinted>
  <dcterms:created xsi:type="dcterms:W3CDTF">2015-04-23T00:31:00Z</dcterms:created>
  <dcterms:modified xsi:type="dcterms:W3CDTF">2015-04-23T00:33:00Z</dcterms:modified>
</cp:coreProperties>
</file>