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4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27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275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2751" w:rsidRPr="00952751">
              <w:rPr>
                <w:szCs w:val="28"/>
              </w:rPr>
              <w:t>1867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27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2751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</w:t>
            </w:r>
            <w:r w:rsidRPr="00C1213C">
              <w:t xml:space="preserve">О порядке подготовки документации по планировке территории, осуществляемой на основании решений органа </w:t>
            </w:r>
            <w:proofErr w:type="spellStart"/>
            <w:r w:rsidRPr="00C1213C">
              <w:t>испол</w:t>
            </w:r>
            <w:r>
              <w:t>-</w:t>
            </w:r>
            <w:r w:rsidRPr="00C1213C">
              <w:t>нительной</w:t>
            </w:r>
            <w:proofErr w:type="spellEnd"/>
            <w:r w:rsidRPr="00C1213C">
              <w:t xml:space="preserve"> власти Приморского края</w:t>
            </w:r>
            <w:r>
              <w:t>"</w:t>
            </w:r>
            <w:proofErr w:type="gramEnd"/>
          </w:p>
          <w:p w:rsidR="000B3FB2" w:rsidRPr="00952751" w:rsidRDefault="000B3FB2" w:rsidP="0094344A">
            <w:pPr>
              <w:ind w:left="-108"/>
              <w:jc w:val="both"/>
            </w:pPr>
          </w:p>
        </w:tc>
      </w:tr>
    </w:tbl>
    <w:p w:rsidR="00952751" w:rsidRDefault="00952751" w:rsidP="00952751">
      <w:pPr>
        <w:ind w:firstLine="720"/>
      </w:pPr>
      <w:r>
        <w:t xml:space="preserve">Законодательное Собрание Приморского края </w:t>
      </w:r>
    </w:p>
    <w:p w:rsidR="00952751" w:rsidRDefault="00952751" w:rsidP="00952751"/>
    <w:p w:rsidR="00952751" w:rsidRDefault="00952751" w:rsidP="00952751">
      <w:r>
        <w:t>ПОСТАНОВЛЯЕТ:</w:t>
      </w:r>
    </w:p>
    <w:p w:rsidR="00952751" w:rsidRDefault="00952751" w:rsidP="00952751"/>
    <w:p w:rsidR="00952751" w:rsidRDefault="00952751" w:rsidP="00952751">
      <w:pPr>
        <w:jc w:val="both"/>
      </w:pPr>
      <w:r>
        <w:tab/>
      </w:r>
      <w:proofErr w:type="gramStart"/>
      <w:r>
        <w:t>1.Принять проект закона Приморского края "</w:t>
      </w:r>
      <w:r w:rsidRPr="00C1213C">
        <w:t>О порядке подготовки документации по планировке территории, осуществляемой на основании решений органа исполнительной власти Приморского края</w:t>
      </w:r>
      <w:r>
        <w:t>" во втором чтении.</w:t>
      </w:r>
      <w:proofErr w:type="gramEnd"/>
    </w:p>
    <w:p w:rsidR="00952751" w:rsidRDefault="00952751" w:rsidP="00952751">
      <w:pPr>
        <w:jc w:val="both"/>
      </w:pPr>
    </w:p>
    <w:p w:rsidR="00952751" w:rsidRDefault="00952751" w:rsidP="00952751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52751" w:rsidRDefault="00952751" w:rsidP="00952751">
      <w:pPr>
        <w:jc w:val="both"/>
      </w:pPr>
    </w:p>
    <w:p w:rsidR="00952751" w:rsidRDefault="00952751" w:rsidP="00952751">
      <w:pPr>
        <w:jc w:val="both"/>
      </w:pPr>
      <w:r>
        <w:tab/>
        <w:t>3.Настоящее постановление вступает в силу со дня его принятия.</w:t>
      </w:r>
    </w:p>
    <w:p w:rsidR="00952751" w:rsidRDefault="00952751" w:rsidP="00952751">
      <w:pPr>
        <w:jc w:val="both"/>
      </w:pPr>
      <w:bookmarkStart w:id="0" w:name="_GoBack"/>
      <w:bookmarkEnd w:id="0"/>
    </w:p>
    <w:p w:rsidR="00952751" w:rsidRDefault="00952751" w:rsidP="00952751">
      <w:pPr>
        <w:jc w:val="both"/>
      </w:pPr>
    </w:p>
    <w:p w:rsidR="00952751" w:rsidRDefault="00952751" w:rsidP="00952751">
      <w:pPr>
        <w:jc w:val="both"/>
      </w:pPr>
    </w:p>
    <w:p w:rsidR="00952751" w:rsidRDefault="00952751" w:rsidP="00952751">
      <w:pPr>
        <w:jc w:val="both"/>
      </w:pPr>
      <w:r>
        <w:t>Председатель</w:t>
      </w:r>
    </w:p>
    <w:p w:rsidR="00952751" w:rsidRDefault="00952751" w:rsidP="0095275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11C" w:rsidRDefault="00AA111C">
      <w:r>
        <w:separator/>
      </w:r>
    </w:p>
  </w:endnote>
  <w:endnote w:type="continuationSeparator" w:id="0">
    <w:p w:rsidR="00AA111C" w:rsidRDefault="00AA1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11C" w:rsidRDefault="00AA111C">
      <w:r>
        <w:separator/>
      </w:r>
    </w:p>
  </w:footnote>
  <w:footnote w:type="continuationSeparator" w:id="0">
    <w:p w:rsidR="00AA111C" w:rsidRDefault="00AA1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27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2751"/>
    <w:rsid w:val="009959AC"/>
    <w:rsid w:val="009C06BA"/>
    <w:rsid w:val="00A13794"/>
    <w:rsid w:val="00A26C60"/>
    <w:rsid w:val="00A93332"/>
    <w:rsid w:val="00AA111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2015-04-23T00:34:00Z</cp:lastPrinted>
  <dcterms:created xsi:type="dcterms:W3CDTF">2015-04-23T00:33:00Z</dcterms:created>
  <dcterms:modified xsi:type="dcterms:W3CDTF">2015-04-23T00:34:00Z</dcterms:modified>
</cp:coreProperties>
</file>