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1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3298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32984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2984" w:rsidRPr="00332984">
              <w:rPr>
                <w:szCs w:val="28"/>
              </w:rPr>
              <w:t>1865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32984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2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32984" w:rsidRDefault="00332984" w:rsidP="0033298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32984" w:rsidRDefault="00332984" w:rsidP="00332984">
      <w:pPr>
        <w:pStyle w:val="a3"/>
        <w:tabs>
          <w:tab w:val="clear" w:pos="4153"/>
          <w:tab w:val="clear" w:pos="8306"/>
        </w:tabs>
      </w:pPr>
    </w:p>
    <w:p w:rsidR="00332984" w:rsidRDefault="00332984" w:rsidP="0033298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32984" w:rsidRDefault="00332984" w:rsidP="00332984">
      <w:pPr>
        <w:pStyle w:val="a3"/>
        <w:tabs>
          <w:tab w:val="clear" w:pos="4153"/>
          <w:tab w:val="clear" w:pos="8306"/>
        </w:tabs>
      </w:pP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</w:t>
      </w:r>
      <w:r>
        <w:br/>
        <w:t xml:space="preserve">в статью 2 Закона Приморского края "О налоге на имущество организаций" </w:t>
      </w:r>
      <w:r w:rsidRPr="00FF1342">
        <w:t>во втором чтении</w:t>
      </w:r>
      <w:r>
        <w:t>.</w:t>
      </w:r>
    </w:p>
    <w:p w:rsidR="00332984" w:rsidRDefault="00332984" w:rsidP="0033298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2984" w:rsidRDefault="00332984" w:rsidP="00332984">
      <w:pPr>
        <w:pStyle w:val="a3"/>
        <w:tabs>
          <w:tab w:val="left" w:pos="708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</w:p>
    <w:p w:rsidR="00332984" w:rsidRDefault="00332984" w:rsidP="0033298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332984" w:rsidP="00332984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C6" w:rsidRDefault="00CA28C6">
      <w:r>
        <w:separator/>
      </w:r>
    </w:p>
  </w:endnote>
  <w:endnote w:type="continuationSeparator" w:id="0">
    <w:p w:rsidR="00CA28C6" w:rsidRDefault="00CA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C6" w:rsidRDefault="00CA28C6">
      <w:r>
        <w:separator/>
      </w:r>
    </w:p>
  </w:footnote>
  <w:footnote w:type="continuationSeparator" w:id="0">
    <w:p w:rsidR="00CA28C6" w:rsidRDefault="00CA2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984"/>
    <w:rsid w:val="00057575"/>
    <w:rsid w:val="000B3FB2"/>
    <w:rsid w:val="000D628E"/>
    <w:rsid w:val="000E5228"/>
    <w:rsid w:val="00123119"/>
    <w:rsid w:val="00155F7F"/>
    <w:rsid w:val="003325F4"/>
    <w:rsid w:val="0033298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28C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329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2015-04-22T05:02:00Z</cp:lastPrinted>
  <dcterms:created xsi:type="dcterms:W3CDTF">2015-04-22T05:01:00Z</dcterms:created>
  <dcterms:modified xsi:type="dcterms:W3CDTF">2015-04-22T05:02:00Z</dcterms:modified>
</cp:coreProperties>
</file>