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29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0F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0F82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0F82" w:rsidRPr="00A80F82">
              <w:rPr>
                <w:szCs w:val="28"/>
              </w:rPr>
              <w:t>1863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0F8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0F82" w:rsidP="0094344A">
            <w:pPr>
              <w:ind w:left="-108"/>
              <w:jc w:val="both"/>
            </w:pPr>
            <w:r>
              <w:t xml:space="preserve">О Законе Приморского края                    </w:t>
            </w:r>
            <w:r w:rsidRPr="008E4F7F">
              <w:t xml:space="preserve">"О внесении изменений в Закон Приморского края "Об </w:t>
            </w:r>
            <w:proofErr w:type="spellStart"/>
            <w:proofErr w:type="gramStart"/>
            <w:r w:rsidRPr="008E4F7F">
              <w:t>обеспече</w:t>
            </w:r>
            <w:r>
              <w:t>-</w:t>
            </w:r>
            <w:r w:rsidRPr="008E4F7F">
              <w:t>нии</w:t>
            </w:r>
            <w:proofErr w:type="spellEnd"/>
            <w:proofErr w:type="gramEnd"/>
            <w:r w:rsidRPr="008E4F7F">
              <w:t xml:space="preserve"> беспрепятственного доступа инвалидов и других </w:t>
            </w:r>
            <w:proofErr w:type="spellStart"/>
            <w:r w:rsidRPr="008E4F7F">
              <w:t>маломобиль</w:t>
            </w:r>
            <w:r>
              <w:t>-</w:t>
            </w:r>
            <w:r w:rsidRPr="008E4F7F">
              <w:t>ных</w:t>
            </w:r>
            <w:proofErr w:type="spellEnd"/>
            <w:r w:rsidRPr="008E4F7F">
              <w:t xml:space="preserve"> групп населения к </w:t>
            </w:r>
            <w:r>
              <w:t>о</w:t>
            </w:r>
            <w:r w:rsidRPr="008E4F7F">
              <w:t>бъектам социальной, транспортной и инженерной инфраструктур в Приморском крае"</w:t>
            </w:r>
          </w:p>
          <w:p w:rsidR="000B3FB2" w:rsidRPr="00A80F82" w:rsidRDefault="000B3FB2" w:rsidP="0094344A">
            <w:pPr>
              <w:ind w:left="-108"/>
              <w:jc w:val="both"/>
            </w:pPr>
          </w:p>
        </w:tc>
      </w:tr>
    </w:tbl>
    <w:p w:rsidR="00947B5C" w:rsidRDefault="00947B5C" w:rsidP="00947B5C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947B5C" w:rsidRPr="00A84D7E" w:rsidRDefault="00947B5C" w:rsidP="00947B5C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947B5C" w:rsidRDefault="00947B5C" w:rsidP="00947B5C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947B5C" w:rsidRPr="00A84D7E" w:rsidRDefault="00947B5C" w:rsidP="00947B5C">
      <w:pPr>
        <w:pStyle w:val="2"/>
        <w:spacing w:after="0" w:line="240" w:lineRule="auto"/>
        <w:jc w:val="both"/>
        <w:rPr>
          <w:sz w:val="28"/>
          <w:szCs w:val="28"/>
        </w:rPr>
      </w:pPr>
    </w:p>
    <w:p w:rsidR="00947B5C" w:rsidRPr="00827E06" w:rsidRDefault="00947B5C" w:rsidP="00947B5C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 xml:space="preserve">1.Принять Закон Приморского края </w:t>
      </w:r>
      <w:r w:rsidRPr="008E4F7F">
        <w:rPr>
          <w:szCs w:val="28"/>
        </w:rPr>
        <w:t>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</w:t>
      </w:r>
      <w:r w:rsidRPr="00827E06">
        <w:rPr>
          <w:szCs w:val="28"/>
        </w:rPr>
        <w:t>.</w:t>
      </w:r>
    </w:p>
    <w:p w:rsidR="00947B5C" w:rsidRPr="00827E06" w:rsidRDefault="00947B5C" w:rsidP="00947B5C">
      <w:pPr>
        <w:pStyle w:val="a3"/>
        <w:ind w:firstLine="709"/>
        <w:jc w:val="both"/>
        <w:rPr>
          <w:szCs w:val="28"/>
        </w:rPr>
      </w:pPr>
    </w:p>
    <w:p w:rsidR="00947B5C" w:rsidRPr="00827E06" w:rsidRDefault="00947B5C" w:rsidP="00947B5C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2.Направить указанный Закон Губернатору Приморского края для обнародования.</w:t>
      </w:r>
    </w:p>
    <w:p w:rsidR="00947B5C" w:rsidRPr="00827E06" w:rsidRDefault="00947B5C" w:rsidP="00947B5C">
      <w:pPr>
        <w:pStyle w:val="a3"/>
        <w:ind w:firstLine="709"/>
        <w:jc w:val="both"/>
        <w:rPr>
          <w:szCs w:val="28"/>
        </w:rPr>
      </w:pPr>
    </w:p>
    <w:p w:rsidR="00947B5C" w:rsidRPr="00562DE7" w:rsidRDefault="00947B5C" w:rsidP="00947B5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27E06">
        <w:rPr>
          <w:szCs w:val="28"/>
        </w:rPr>
        <w:t>3.Настоящее постановление вступает в силу со дня его принятия.</w:t>
      </w:r>
    </w:p>
    <w:p w:rsidR="00947B5C" w:rsidRDefault="00947B5C" w:rsidP="00947B5C">
      <w:pPr>
        <w:ind w:firstLine="900"/>
        <w:rPr>
          <w:szCs w:val="28"/>
        </w:rPr>
      </w:pPr>
      <w:bookmarkStart w:id="0" w:name="_GoBack"/>
      <w:bookmarkEnd w:id="0"/>
    </w:p>
    <w:p w:rsidR="00947B5C" w:rsidRDefault="00947B5C" w:rsidP="00947B5C">
      <w:pPr>
        <w:ind w:firstLine="900"/>
        <w:rPr>
          <w:szCs w:val="28"/>
        </w:rPr>
      </w:pPr>
    </w:p>
    <w:p w:rsidR="00947B5C" w:rsidRPr="00A84D7E" w:rsidRDefault="00947B5C" w:rsidP="00947B5C">
      <w:pPr>
        <w:ind w:firstLine="900"/>
        <w:rPr>
          <w:szCs w:val="28"/>
        </w:rPr>
      </w:pPr>
    </w:p>
    <w:p w:rsidR="00947B5C" w:rsidRDefault="00947B5C" w:rsidP="00947B5C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947B5C" w:rsidRPr="00A84D7E" w:rsidRDefault="00947B5C" w:rsidP="00947B5C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947B5C" w:rsidRPr="00562DE7" w:rsidRDefault="00947B5C" w:rsidP="00947B5C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524" w:rsidRDefault="005C2524">
      <w:r>
        <w:separator/>
      </w:r>
    </w:p>
  </w:endnote>
  <w:endnote w:type="continuationSeparator" w:id="0">
    <w:p w:rsidR="005C2524" w:rsidRDefault="005C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524" w:rsidRDefault="005C2524">
      <w:r>
        <w:separator/>
      </w:r>
    </w:p>
  </w:footnote>
  <w:footnote w:type="continuationSeparator" w:id="0">
    <w:p w:rsidR="005C2524" w:rsidRDefault="005C2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0F8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2524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7B5C"/>
    <w:rsid w:val="009959AC"/>
    <w:rsid w:val="009C06BA"/>
    <w:rsid w:val="00A13794"/>
    <w:rsid w:val="00A223CB"/>
    <w:rsid w:val="00A26C60"/>
    <w:rsid w:val="00A80F82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47B5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947B5C"/>
    <w:rPr>
      <w:sz w:val="26"/>
    </w:rPr>
  </w:style>
  <w:style w:type="character" w:customStyle="1" w:styleId="a4">
    <w:name w:val="Верхний колонтитул Знак"/>
    <w:link w:val="a3"/>
    <w:rsid w:val="00947B5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2015-04-23T01:16:00Z</cp:lastPrinted>
  <dcterms:created xsi:type="dcterms:W3CDTF">2015-04-23T01:07:00Z</dcterms:created>
  <dcterms:modified xsi:type="dcterms:W3CDTF">2015-04-23T01:16:00Z</dcterms:modified>
</cp:coreProperties>
</file>