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7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E02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E021A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021A">
              <w:rPr>
                <w:szCs w:val="28"/>
              </w:rPr>
              <w:t>1860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E021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E021A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Закон Приморского края "О судебных участках и должностях мировых судей в Приморском крае"</w:t>
            </w:r>
          </w:p>
          <w:p w:rsidR="000B3FB2" w:rsidRPr="00BE021A" w:rsidRDefault="000B3FB2" w:rsidP="0094344A">
            <w:pPr>
              <w:ind w:left="-108"/>
              <w:jc w:val="both"/>
            </w:pPr>
          </w:p>
        </w:tc>
      </w:tr>
    </w:tbl>
    <w:p w:rsidR="00BE021A" w:rsidRPr="00F2794F" w:rsidRDefault="00BE021A" w:rsidP="00BE021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E021A" w:rsidRPr="00F2794F" w:rsidRDefault="00BE021A" w:rsidP="00BE021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21A" w:rsidRPr="00F2794F" w:rsidRDefault="00BE021A" w:rsidP="00BE021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E021A" w:rsidRPr="00F2794F" w:rsidRDefault="00BE021A" w:rsidP="00BE021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21A" w:rsidRDefault="00BE021A" w:rsidP="00BE02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 судебных участках и должностях мировых судей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BE021A" w:rsidRDefault="00BE021A" w:rsidP="00BE021A">
      <w:pPr>
        <w:autoSpaceDE w:val="0"/>
        <w:autoSpaceDN w:val="0"/>
        <w:adjustRightInd w:val="0"/>
        <w:jc w:val="both"/>
        <w:rPr>
          <w:szCs w:val="28"/>
        </w:rPr>
      </w:pPr>
    </w:p>
    <w:p w:rsidR="00BE021A" w:rsidRDefault="00BE021A" w:rsidP="00BE021A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371E5">
        <w:rPr>
          <w:color w:val="000000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021A" w:rsidRDefault="00BE021A" w:rsidP="00BE021A">
      <w:pPr>
        <w:ind w:firstLine="709"/>
        <w:jc w:val="both"/>
        <w:rPr>
          <w:color w:val="000000"/>
        </w:rPr>
      </w:pPr>
    </w:p>
    <w:p w:rsidR="00BE021A" w:rsidRDefault="00BE021A" w:rsidP="00BE021A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BE021A" w:rsidRDefault="00BE021A" w:rsidP="00BE021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021A" w:rsidRDefault="00BE021A" w:rsidP="00BE021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21A" w:rsidRPr="00F2794F" w:rsidRDefault="00BE021A" w:rsidP="00BE021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21A" w:rsidRPr="00F2794F" w:rsidRDefault="00BE021A" w:rsidP="00BE021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E021A" w:rsidRDefault="00BE021A" w:rsidP="00BE021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49B" w:rsidRDefault="004C149B">
      <w:r>
        <w:separator/>
      </w:r>
    </w:p>
  </w:endnote>
  <w:endnote w:type="continuationSeparator" w:id="0">
    <w:p w:rsidR="004C149B" w:rsidRDefault="004C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49B" w:rsidRDefault="004C149B">
      <w:r>
        <w:separator/>
      </w:r>
    </w:p>
  </w:footnote>
  <w:footnote w:type="continuationSeparator" w:id="0">
    <w:p w:rsidR="004C149B" w:rsidRDefault="004C1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021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149B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021A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E021A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2015-04-22T05:12:00Z</cp:lastPrinted>
  <dcterms:created xsi:type="dcterms:W3CDTF">2015-04-22T05:12:00Z</dcterms:created>
  <dcterms:modified xsi:type="dcterms:W3CDTF">2015-04-22T05:13:00Z</dcterms:modified>
</cp:coreProperties>
</file>