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39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16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1626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1626" w:rsidRPr="00A51626">
              <w:rPr>
                <w:szCs w:val="28"/>
              </w:rPr>
              <w:t>1854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516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1626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 w:rsidR="00AD097B">
              <w:br/>
            </w:r>
            <w:bookmarkStart w:id="0" w:name="_GoBack"/>
            <w:bookmarkEnd w:id="0"/>
            <w:r w:rsidRPr="00203685">
              <w:t xml:space="preserve">"О разграничении объектов </w:t>
            </w:r>
            <w:proofErr w:type="spellStart"/>
            <w:proofErr w:type="gramStart"/>
            <w:r w:rsidRPr="00203685">
              <w:t>муни</w:t>
            </w:r>
            <w:r>
              <w:t>-</w:t>
            </w:r>
            <w:r w:rsidRPr="00203685">
              <w:t>ципальной</w:t>
            </w:r>
            <w:proofErr w:type="spellEnd"/>
            <w:proofErr w:type="gramEnd"/>
            <w:r w:rsidRPr="00203685">
              <w:t xml:space="preserve"> собственности между сельскими поселениями </w:t>
            </w:r>
            <w:proofErr w:type="spellStart"/>
            <w:r w:rsidRPr="00203685">
              <w:t>Лазовско</w:t>
            </w:r>
            <w:r>
              <w:t>-</w:t>
            </w:r>
            <w:r w:rsidRPr="00203685">
              <w:t>го</w:t>
            </w:r>
            <w:proofErr w:type="spellEnd"/>
            <w:r w:rsidRPr="00203685">
              <w:t xml:space="preserve"> муниципального района </w:t>
            </w:r>
            <w:r>
              <w:br/>
            </w:r>
            <w:r w:rsidRPr="00203685">
              <w:t>и Лазовским муниципальным районом"</w:t>
            </w:r>
          </w:p>
          <w:p w:rsidR="000B3FB2" w:rsidRPr="00A51626" w:rsidRDefault="000B3FB2" w:rsidP="0094344A">
            <w:pPr>
              <w:ind w:left="-108"/>
              <w:jc w:val="both"/>
            </w:pPr>
          </w:p>
        </w:tc>
      </w:tr>
    </w:tbl>
    <w:p w:rsidR="00A51626" w:rsidRDefault="00A51626" w:rsidP="00A51626">
      <w:pPr>
        <w:ind w:firstLine="720"/>
      </w:pPr>
      <w:r>
        <w:t xml:space="preserve">Законодательное Собрание Приморского края </w:t>
      </w:r>
    </w:p>
    <w:p w:rsidR="00A51626" w:rsidRDefault="00A51626" w:rsidP="00A51626"/>
    <w:p w:rsidR="00A51626" w:rsidRDefault="00A51626" w:rsidP="00A51626">
      <w:r>
        <w:t>ПОСТАНОВЛЯЕТ:</w:t>
      </w:r>
    </w:p>
    <w:p w:rsidR="00A51626" w:rsidRDefault="00A51626" w:rsidP="00A51626">
      <w:pPr>
        <w:ind w:firstLine="709"/>
      </w:pPr>
    </w:p>
    <w:p w:rsidR="00A51626" w:rsidRDefault="00A51626" w:rsidP="00A51626">
      <w:pPr>
        <w:widowControl w:val="0"/>
        <w:ind w:firstLine="709"/>
        <w:jc w:val="both"/>
      </w:pPr>
      <w:r>
        <w:t xml:space="preserve">1.Принять Закон Приморского края </w:t>
      </w:r>
      <w:r w:rsidRPr="00203685">
        <w:t>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районом"</w:t>
      </w:r>
      <w:r>
        <w:t xml:space="preserve">. </w:t>
      </w:r>
    </w:p>
    <w:p w:rsidR="00A51626" w:rsidRDefault="00A51626" w:rsidP="00A51626">
      <w:pPr>
        <w:jc w:val="both"/>
      </w:pPr>
    </w:p>
    <w:p w:rsidR="00A51626" w:rsidRDefault="00A51626" w:rsidP="00A5162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51626" w:rsidRDefault="00A51626" w:rsidP="00A51626">
      <w:pPr>
        <w:jc w:val="both"/>
      </w:pPr>
    </w:p>
    <w:p w:rsidR="00A51626" w:rsidRDefault="00A51626" w:rsidP="00A51626">
      <w:pPr>
        <w:jc w:val="both"/>
      </w:pPr>
      <w:r>
        <w:tab/>
        <w:t>3.Настоящее постановление вступает в силу со дня его принятия.</w:t>
      </w:r>
    </w:p>
    <w:p w:rsidR="00A51626" w:rsidRDefault="00A51626" w:rsidP="00A51626">
      <w:pPr>
        <w:jc w:val="both"/>
      </w:pPr>
    </w:p>
    <w:p w:rsidR="00A51626" w:rsidRDefault="00A51626" w:rsidP="00A51626">
      <w:pPr>
        <w:jc w:val="both"/>
      </w:pPr>
    </w:p>
    <w:p w:rsidR="00A51626" w:rsidRDefault="00A51626" w:rsidP="00A51626">
      <w:pPr>
        <w:jc w:val="both"/>
      </w:pPr>
    </w:p>
    <w:p w:rsidR="00A51626" w:rsidRDefault="00A51626" w:rsidP="00A51626">
      <w:pPr>
        <w:jc w:val="both"/>
      </w:pPr>
      <w:r>
        <w:t xml:space="preserve">Председатель </w:t>
      </w:r>
    </w:p>
    <w:p w:rsidR="00A51626" w:rsidRDefault="00A51626" w:rsidP="00A5162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A51626" w:rsidRDefault="00A51626" w:rsidP="00A51626"/>
    <w:p w:rsidR="00A51626" w:rsidRDefault="00A51626" w:rsidP="00A51626"/>
    <w:p w:rsidR="00A51626" w:rsidRDefault="00A51626" w:rsidP="00A5162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C38" w:rsidRDefault="00AB2C38">
      <w:r>
        <w:separator/>
      </w:r>
    </w:p>
  </w:endnote>
  <w:endnote w:type="continuationSeparator" w:id="0">
    <w:p w:rsidR="00AB2C38" w:rsidRDefault="00AB2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C38" w:rsidRDefault="00AB2C38">
      <w:r>
        <w:separator/>
      </w:r>
    </w:p>
  </w:footnote>
  <w:footnote w:type="continuationSeparator" w:id="0">
    <w:p w:rsidR="00AB2C38" w:rsidRDefault="00AB2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162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626"/>
    <w:rsid w:val="00A93332"/>
    <w:rsid w:val="00AB2C38"/>
    <w:rsid w:val="00AD097B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2015-04-22T03:19:00Z</cp:lastPrinted>
  <dcterms:created xsi:type="dcterms:W3CDTF">2015-04-22T02:28:00Z</dcterms:created>
  <dcterms:modified xsi:type="dcterms:W3CDTF">2015-04-22T03:19:00Z</dcterms:modified>
</cp:coreProperties>
</file>