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22551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651C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651C8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651C8" w:rsidRPr="000651C8">
              <w:rPr>
                <w:szCs w:val="28"/>
              </w:rPr>
              <w:t>1851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651C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651C8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2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Черниговским муниципальным районом и поселениями, </w:t>
            </w:r>
            <w:proofErr w:type="spellStart"/>
            <w:r>
              <w:t>обра</w:t>
            </w:r>
            <w:r w:rsidR="00E1150F">
              <w:t>зо</w:t>
            </w:r>
            <w:proofErr w:type="spellEnd"/>
            <w:r w:rsidR="00E1150F">
              <w:t>-ванными в границах Чернигов-</w:t>
            </w:r>
            <w:bookmarkStart w:id="0" w:name="_GoBack"/>
            <w:bookmarkEnd w:id="0"/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</w:p>
          <w:p w:rsidR="000B3FB2" w:rsidRPr="000651C8" w:rsidRDefault="000B3FB2" w:rsidP="0094344A">
            <w:pPr>
              <w:ind w:left="-108"/>
              <w:jc w:val="both"/>
            </w:pPr>
          </w:p>
        </w:tc>
      </w:tr>
    </w:tbl>
    <w:p w:rsidR="000651C8" w:rsidRDefault="000651C8" w:rsidP="000651C8">
      <w:pPr>
        <w:ind w:firstLine="720"/>
        <w:jc w:val="both"/>
      </w:pPr>
      <w:r>
        <w:t>Законодательное Собрание Приморского края</w:t>
      </w:r>
    </w:p>
    <w:p w:rsidR="000651C8" w:rsidRDefault="000651C8" w:rsidP="000651C8">
      <w:pPr>
        <w:ind w:firstLine="720"/>
        <w:jc w:val="both"/>
      </w:pPr>
    </w:p>
    <w:p w:rsidR="000651C8" w:rsidRDefault="000651C8" w:rsidP="000651C8">
      <w:pPr>
        <w:jc w:val="both"/>
      </w:pPr>
      <w:r>
        <w:t>ПОСТАНОВЛЯЕТ:</w:t>
      </w:r>
    </w:p>
    <w:p w:rsidR="000651C8" w:rsidRDefault="000651C8" w:rsidP="000651C8"/>
    <w:p w:rsidR="000651C8" w:rsidRDefault="000651C8" w:rsidP="000651C8">
      <w:pPr>
        <w:ind w:firstLine="720"/>
        <w:jc w:val="both"/>
      </w:pPr>
      <w:r>
        <w:t>1.Принять Закон Приморского края "О внесении изменений в приложение 2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района".</w:t>
      </w:r>
    </w:p>
    <w:p w:rsidR="000651C8" w:rsidRDefault="000651C8" w:rsidP="000651C8">
      <w:pPr>
        <w:ind w:firstLine="720"/>
        <w:jc w:val="both"/>
        <w:rPr>
          <w:szCs w:val="28"/>
        </w:rPr>
      </w:pPr>
    </w:p>
    <w:p w:rsidR="000651C8" w:rsidRDefault="000651C8" w:rsidP="000651C8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651C8" w:rsidRDefault="000651C8" w:rsidP="000651C8">
      <w:pPr>
        <w:ind w:firstLine="720"/>
        <w:jc w:val="both"/>
      </w:pPr>
    </w:p>
    <w:p w:rsidR="000651C8" w:rsidRDefault="000651C8" w:rsidP="000651C8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0651C8" w:rsidRDefault="000651C8" w:rsidP="000651C8">
      <w:pPr>
        <w:ind w:firstLine="720"/>
        <w:jc w:val="both"/>
      </w:pPr>
    </w:p>
    <w:p w:rsidR="000651C8" w:rsidRDefault="000651C8" w:rsidP="000651C8">
      <w:pPr>
        <w:ind w:firstLine="720"/>
        <w:jc w:val="both"/>
      </w:pPr>
    </w:p>
    <w:p w:rsidR="000651C8" w:rsidRDefault="000651C8" w:rsidP="000651C8">
      <w:pPr>
        <w:ind w:firstLine="720"/>
        <w:jc w:val="both"/>
      </w:pPr>
    </w:p>
    <w:p w:rsidR="000651C8" w:rsidRDefault="000651C8" w:rsidP="000651C8">
      <w:pPr>
        <w:jc w:val="both"/>
      </w:pPr>
      <w:r>
        <w:t>Председатель</w:t>
      </w:r>
    </w:p>
    <w:p w:rsidR="000651C8" w:rsidRDefault="000651C8" w:rsidP="000651C8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6CE" w:rsidRDefault="009236CE">
      <w:r>
        <w:separator/>
      </w:r>
    </w:p>
  </w:endnote>
  <w:endnote w:type="continuationSeparator" w:id="0">
    <w:p w:rsidR="009236CE" w:rsidRDefault="00923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6CE" w:rsidRDefault="009236CE">
      <w:r>
        <w:separator/>
      </w:r>
    </w:p>
  </w:footnote>
  <w:footnote w:type="continuationSeparator" w:id="0">
    <w:p w:rsidR="009236CE" w:rsidRDefault="009236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51C8"/>
    <w:rsid w:val="00057575"/>
    <w:rsid w:val="000651C8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36CE"/>
    <w:rsid w:val="00924B45"/>
    <w:rsid w:val="00931FD6"/>
    <w:rsid w:val="009372FF"/>
    <w:rsid w:val="0094344A"/>
    <w:rsid w:val="009959AC"/>
    <w:rsid w:val="009C06BA"/>
    <w:rsid w:val="00A13794"/>
    <w:rsid w:val="00A26C60"/>
    <w:rsid w:val="00A47586"/>
    <w:rsid w:val="00A93332"/>
    <w:rsid w:val="00AE5EE6"/>
    <w:rsid w:val="00BA58C7"/>
    <w:rsid w:val="00C20E8F"/>
    <w:rsid w:val="00CA7E54"/>
    <w:rsid w:val="00CE19DF"/>
    <w:rsid w:val="00D02716"/>
    <w:rsid w:val="00DF01B2"/>
    <w:rsid w:val="00E1150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2015-04-22T06:31:00Z</cp:lastPrinted>
  <dcterms:created xsi:type="dcterms:W3CDTF">2015-04-22T02:14:00Z</dcterms:created>
  <dcterms:modified xsi:type="dcterms:W3CDTF">2015-04-22T06:31:00Z</dcterms:modified>
</cp:coreProperties>
</file>