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28968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D2E6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D2E6E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D2E6E" w:rsidRPr="005D2E6E">
              <w:rPr>
                <w:szCs w:val="28"/>
              </w:rPr>
              <w:t>1848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D2E6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D2E6E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  <w:t xml:space="preserve">"О внесении изменений в </w:t>
            </w:r>
            <w:r>
              <w:rPr>
                <w:szCs w:val="28"/>
              </w:rPr>
              <w:br/>
              <w:t>статью 12.5 Закона Приморского края "Об административных правонарушениях в Приморском крае"</w:t>
            </w:r>
          </w:p>
          <w:p w:rsidR="000B3FB2" w:rsidRPr="005D2E6E" w:rsidRDefault="000B3FB2" w:rsidP="0094344A">
            <w:pPr>
              <w:ind w:left="-108"/>
              <w:jc w:val="both"/>
            </w:pPr>
          </w:p>
        </w:tc>
      </w:tr>
    </w:tbl>
    <w:p w:rsidR="005D2E6E" w:rsidRDefault="005D2E6E" w:rsidP="005D2E6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D2E6E" w:rsidRDefault="005D2E6E" w:rsidP="005D2E6E">
      <w:pPr>
        <w:pStyle w:val="a3"/>
        <w:tabs>
          <w:tab w:val="clear" w:pos="4153"/>
          <w:tab w:val="clear" w:pos="8306"/>
        </w:tabs>
      </w:pPr>
    </w:p>
    <w:p w:rsidR="005D2E6E" w:rsidRDefault="005D2E6E" w:rsidP="005D2E6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D2E6E" w:rsidRDefault="005D2E6E" w:rsidP="005D2E6E"/>
    <w:p w:rsidR="005D2E6E" w:rsidRDefault="005D2E6E" w:rsidP="005D2E6E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</w:r>
      <w:bookmarkStart w:id="0" w:name="_GoBack"/>
      <w:bookmarkEnd w:id="0"/>
      <w:r>
        <w:rPr>
          <w:szCs w:val="28"/>
        </w:rPr>
        <w:t>в статью 12.5 Закона Приморского края "Об административных правонарушениях в Приморском крае"</w:t>
      </w:r>
      <w:r>
        <w:t xml:space="preserve">. </w:t>
      </w:r>
    </w:p>
    <w:p w:rsidR="005D2E6E" w:rsidRDefault="005D2E6E" w:rsidP="005D2E6E">
      <w:pPr>
        <w:ind w:firstLine="720"/>
        <w:jc w:val="both"/>
      </w:pPr>
    </w:p>
    <w:p w:rsidR="005D2E6E" w:rsidRDefault="005D2E6E" w:rsidP="005D2E6E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D2E6E" w:rsidRDefault="005D2E6E" w:rsidP="005D2E6E">
      <w:pPr>
        <w:pStyle w:val="a3"/>
        <w:tabs>
          <w:tab w:val="left" w:pos="840"/>
        </w:tabs>
        <w:ind w:firstLine="709"/>
        <w:jc w:val="both"/>
      </w:pPr>
    </w:p>
    <w:p w:rsidR="005D2E6E" w:rsidRDefault="005D2E6E" w:rsidP="005D2E6E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5D2E6E" w:rsidRDefault="005D2E6E" w:rsidP="005D2E6E">
      <w:pPr>
        <w:pStyle w:val="a3"/>
        <w:tabs>
          <w:tab w:val="clear" w:pos="4153"/>
          <w:tab w:val="clear" w:pos="8306"/>
        </w:tabs>
        <w:jc w:val="both"/>
      </w:pPr>
    </w:p>
    <w:p w:rsidR="005D2E6E" w:rsidRDefault="005D2E6E" w:rsidP="005D2E6E">
      <w:pPr>
        <w:pStyle w:val="a3"/>
        <w:tabs>
          <w:tab w:val="clear" w:pos="4153"/>
          <w:tab w:val="clear" w:pos="8306"/>
        </w:tabs>
        <w:jc w:val="both"/>
      </w:pPr>
    </w:p>
    <w:p w:rsidR="005D2E6E" w:rsidRDefault="005D2E6E" w:rsidP="005D2E6E">
      <w:pPr>
        <w:pStyle w:val="a3"/>
        <w:tabs>
          <w:tab w:val="clear" w:pos="4153"/>
          <w:tab w:val="clear" w:pos="8306"/>
        </w:tabs>
        <w:jc w:val="both"/>
      </w:pPr>
    </w:p>
    <w:p w:rsidR="005D2E6E" w:rsidRDefault="005D2E6E" w:rsidP="005D2E6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D2E6E" w:rsidRDefault="005D2E6E" w:rsidP="005D2E6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74B" w:rsidRDefault="0071674B">
      <w:r>
        <w:separator/>
      </w:r>
    </w:p>
  </w:endnote>
  <w:endnote w:type="continuationSeparator" w:id="0">
    <w:p w:rsidR="0071674B" w:rsidRDefault="00716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74B" w:rsidRDefault="0071674B">
      <w:r>
        <w:separator/>
      </w:r>
    </w:p>
  </w:footnote>
  <w:footnote w:type="continuationSeparator" w:id="0">
    <w:p w:rsidR="0071674B" w:rsidRDefault="007167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2E6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2E6E"/>
    <w:rsid w:val="005E0EE8"/>
    <w:rsid w:val="005E6130"/>
    <w:rsid w:val="00695A4A"/>
    <w:rsid w:val="006D45ED"/>
    <w:rsid w:val="006E650F"/>
    <w:rsid w:val="0071674B"/>
    <w:rsid w:val="00726997"/>
    <w:rsid w:val="007B48E7"/>
    <w:rsid w:val="007B5289"/>
    <w:rsid w:val="0081012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D2E6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2015-04-23T00:22:00Z</cp:lastPrinted>
  <dcterms:created xsi:type="dcterms:W3CDTF">2015-04-22T05:07:00Z</dcterms:created>
  <dcterms:modified xsi:type="dcterms:W3CDTF">2015-04-23T00:22:00Z</dcterms:modified>
</cp:coreProperties>
</file>