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10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2C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2C8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2C81" w:rsidRPr="00E62C81">
              <w:rPr>
                <w:szCs w:val="28"/>
              </w:rPr>
              <w:t>1846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2C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2C81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</w:t>
            </w:r>
            <w:r w:rsidRPr="00F424F9">
              <w:rPr>
                <w:szCs w:val="28"/>
              </w:rPr>
              <w:t>внесении измен</w:t>
            </w:r>
            <w:r w:rsidRPr="00F424F9">
              <w:rPr>
                <w:szCs w:val="28"/>
              </w:rPr>
              <w:t>е</w:t>
            </w:r>
            <w:r w:rsidRPr="00F424F9"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t xml:space="preserve"> "</w:t>
            </w:r>
            <w:r w:rsidRPr="00F424F9">
              <w:rPr>
                <w:szCs w:val="28"/>
              </w:rPr>
              <w:t xml:space="preserve">О </w:t>
            </w:r>
            <w:proofErr w:type="spellStart"/>
            <w:proofErr w:type="gramStart"/>
            <w:r w:rsidRPr="00F424F9">
              <w:rPr>
                <w:szCs w:val="28"/>
              </w:rPr>
              <w:t>г</w:t>
            </w:r>
            <w:r w:rsidRPr="00F424F9">
              <w:rPr>
                <w:szCs w:val="28"/>
              </w:rPr>
              <w:t>о</w:t>
            </w:r>
            <w:r w:rsidRPr="00F424F9">
              <w:rPr>
                <w:szCs w:val="28"/>
              </w:rPr>
              <w:t>судар</w:t>
            </w:r>
            <w:r>
              <w:rPr>
                <w:szCs w:val="28"/>
              </w:rPr>
              <w:t>-</w:t>
            </w:r>
            <w:r w:rsidRPr="00F424F9">
              <w:rPr>
                <w:szCs w:val="28"/>
              </w:rPr>
              <w:t>ственн</w:t>
            </w:r>
            <w:r>
              <w:rPr>
                <w:szCs w:val="28"/>
              </w:rPr>
              <w:t>ой</w:t>
            </w:r>
            <w:proofErr w:type="spellEnd"/>
            <w:proofErr w:type="gramEnd"/>
            <w:r w:rsidRPr="00F424F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гражданской службе </w:t>
            </w:r>
            <w:r w:rsidRPr="00F424F9">
              <w:rPr>
                <w:szCs w:val="28"/>
              </w:rPr>
              <w:t>Приморского края</w:t>
            </w:r>
            <w:r>
              <w:t>"</w:t>
            </w:r>
          </w:p>
          <w:p w:rsidR="000B3FB2" w:rsidRPr="00E62C81" w:rsidRDefault="000B3FB2" w:rsidP="0094344A">
            <w:pPr>
              <w:ind w:left="-108"/>
              <w:jc w:val="both"/>
            </w:pPr>
          </w:p>
        </w:tc>
      </w:tr>
    </w:tbl>
    <w:p w:rsidR="00E62C81" w:rsidRPr="00F2794F" w:rsidRDefault="00E62C81" w:rsidP="00E62C8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62C81" w:rsidRPr="00F2794F" w:rsidRDefault="00E62C81" w:rsidP="00E62C8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C81" w:rsidRPr="00F2794F" w:rsidRDefault="00E62C81" w:rsidP="00E62C8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62C81" w:rsidRPr="00F2794F" w:rsidRDefault="00E62C81" w:rsidP="00E62C8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C81" w:rsidRDefault="00E62C81" w:rsidP="00E62C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 xml:space="preserve">"О внесении изменений в Закон Приморского края </w:t>
      </w:r>
      <w:r>
        <w:rPr>
          <w:szCs w:val="28"/>
        </w:rPr>
        <w:t>"</w:t>
      </w:r>
      <w:r w:rsidRPr="00F424F9">
        <w:rPr>
          <w:szCs w:val="28"/>
        </w:rPr>
        <w:t>О г</w:t>
      </w:r>
      <w:r w:rsidRPr="00F424F9">
        <w:rPr>
          <w:szCs w:val="28"/>
        </w:rPr>
        <w:t>о</w:t>
      </w:r>
      <w:r w:rsidRPr="00F424F9">
        <w:rPr>
          <w:szCs w:val="28"/>
        </w:rPr>
        <w:t>сударственн</w:t>
      </w:r>
      <w:r>
        <w:rPr>
          <w:szCs w:val="28"/>
        </w:rPr>
        <w:t>ой</w:t>
      </w:r>
      <w:r w:rsidRPr="00F424F9">
        <w:rPr>
          <w:szCs w:val="28"/>
        </w:rPr>
        <w:t xml:space="preserve"> </w:t>
      </w:r>
      <w:r>
        <w:rPr>
          <w:szCs w:val="28"/>
        </w:rPr>
        <w:t xml:space="preserve">гражданской службе </w:t>
      </w:r>
      <w:r w:rsidRPr="00F424F9">
        <w:rPr>
          <w:szCs w:val="28"/>
        </w:rPr>
        <w:t>Приморского края</w:t>
      </w:r>
      <w:r>
        <w:t>"</w:t>
      </w:r>
      <w:r>
        <w:rPr>
          <w:szCs w:val="28"/>
        </w:rPr>
        <w:t>.</w:t>
      </w:r>
    </w:p>
    <w:p w:rsidR="00E62C81" w:rsidRDefault="00E62C81" w:rsidP="00E62C81">
      <w:pPr>
        <w:autoSpaceDE w:val="0"/>
        <w:autoSpaceDN w:val="0"/>
        <w:adjustRightInd w:val="0"/>
        <w:jc w:val="both"/>
        <w:rPr>
          <w:szCs w:val="28"/>
        </w:rPr>
      </w:pPr>
    </w:p>
    <w:p w:rsidR="00E62C81" w:rsidRDefault="00E62C81" w:rsidP="00E62C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E62C81" w:rsidRDefault="00E62C81" w:rsidP="00E62C81">
      <w:pPr>
        <w:autoSpaceDE w:val="0"/>
        <w:autoSpaceDN w:val="0"/>
        <w:adjustRightInd w:val="0"/>
        <w:jc w:val="both"/>
        <w:rPr>
          <w:szCs w:val="28"/>
        </w:rPr>
      </w:pPr>
    </w:p>
    <w:p w:rsidR="00E62C81" w:rsidRDefault="00E62C81" w:rsidP="00E62C8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E62C81" w:rsidRDefault="00E62C81" w:rsidP="00E62C8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2C81" w:rsidRDefault="00E62C81" w:rsidP="00E62C8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2C81" w:rsidRPr="00F2794F" w:rsidRDefault="00E62C81" w:rsidP="00E62C8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2C81" w:rsidRPr="00F2794F" w:rsidRDefault="00E62C81" w:rsidP="00E62C8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C81" w:rsidRDefault="00E62C81" w:rsidP="00E62C8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4F6" w:rsidRDefault="00F264F6">
      <w:r>
        <w:separator/>
      </w:r>
    </w:p>
  </w:endnote>
  <w:endnote w:type="continuationSeparator" w:id="0">
    <w:p w:rsidR="00F264F6" w:rsidRDefault="00F2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4F6" w:rsidRDefault="00F264F6">
      <w:r>
        <w:separator/>
      </w:r>
    </w:p>
  </w:footnote>
  <w:footnote w:type="continuationSeparator" w:id="0">
    <w:p w:rsidR="00F264F6" w:rsidRDefault="00F26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C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2C81"/>
    <w:rsid w:val="00E93A7F"/>
    <w:rsid w:val="00EF502B"/>
    <w:rsid w:val="00F264F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62C8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2015-04-22T05:17:00Z</cp:lastPrinted>
  <dcterms:created xsi:type="dcterms:W3CDTF">2015-04-22T05:16:00Z</dcterms:created>
  <dcterms:modified xsi:type="dcterms:W3CDTF">2015-04-22T05:17:00Z</dcterms:modified>
</cp:coreProperties>
</file>