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3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44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4495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4495" w:rsidRPr="00214495">
              <w:rPr>
                <w:szCs w:val="28"/>
              </w:rPr>
              <w:t>1845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44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14495" w:rsidRPr="00214495" w:rsidRDefault="00214495" w:rsidP="00214495">
            <w:pPr>
              <w:ind w:left="-108"/>
              <w:jc w:val="both"/>
            </w:pPr>
            <w:r w:rsidRPr="00214495">
              <w:t xml:space="preserve">О докладе председателя </w:t>
            </w:r>
            <w:proofErr w:type="spellStart"/>
            <w:proofErr w:type="gramStart"/>
            <w:r w:rsidRPr="00214495">
              <w:t>Законо</w:t>
            </w:r>
            <w:proofErr w:type="spellEnd"/>
            <w:r>
              <w:t>-</w:t>
            </w:r>
            <w:r w:rsidRPr="00214495">
              <w:t>дательного</w:t>
            </w:r>
            <w:proofErr w:type="gramEnd"/>
            <w:r w:rsidRPr="00214495">
              <w:t xml:space="preserve"> Собрания Приморского края о деятельности </w:t>
            </w:r>
            <w:proofErr w:type="spellStart"/>
            <w:r w:rsidRPr="00214495">
              <w:t>Законода</w:t>
            </w:r>
            <w:proofErr w:type="spellEnd"/>
            <w:r>
              <w:t>-</w:t>
            </w:r>
            <w:r w:rsidRPr="00214495">
              <w:t>тельного Собрания Приморского края за 2014 год</w:t>
            </w:r>
          </w:p>
          <w:p w:rsidR="000B3FB2" w:rsidRPr="00214495" w:rsidRDefault="000B3FB2" w:rsidP="0094344A">
            <w:pPr>
              <w:ind w:left="-108"/>
              <w:jc w:val="both"/>
            </w:pPr>
          </w:p>
        </w:tc>
      </w:tr>
    </w:tbl>
    <w:p w:rsidR="00214495" w:rsidRPr="00214495" w:rsidRDefault="00214495" w:rsidP="00214495">
      <w:pPr>
        <w:ind w:firstLine="709"/>
        <w:jc w:val="both"/>
      </w:pPr>
      <w:r w:rsidRPr="00214495"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2014 год, Законодательное Собрание Приморского края</w:t>
      </w:r>
    </w:p>
    <w:p w:rsidR="00214495" w:rsidRPr="00214495" w:rsidRDefault="00214495" w:rsidP="00214495"/>
    <w:p w:rsidR="00214495" w:rsidRPr="00214495" w:rsidRDefault="00214495" w:rsidP="00214495">
      <w:r w:rsidRPr="00214495">
        <w:t>ПОСТАНОВЛЯЕТ:</w:t>
      </w:r>
    </w:p>
    <w:p w:rsidR="00214495" w:rsidRPr="00214495" w:rsidRDefault="00214495" w:rsidP="00214495"/>
    <w:p w:rsidR="00214495" w:rsidRPr="00214495" w:rsidRDefault="00214495" w:rsidP="00214495">
      <w:pPr>
        <w:ind w:right="-144" w:firstLine="720"/>
        <w:jc w:val="both"/>
      </w:pPr>
      <w:r w:rsidRPr="00214495">
        <w:t>1.Доклад председателя Законодательного Собрания Приморского края о деятельности Законодательного Собрания Приморского края за 2014 год принять к сведению.</w:t>
      </w:r>
    </w:p>
    <w:p w:rsidR="00214495" w:rsidRPr="00214495" w:rsidRDefault="00214495" w:rsidP="00214495">
      <w:pPr>
        <w:ind w:left="720" w:right="-144"/>
        <w:jc w:val="both"/>
      </w:pPr>
    </w:p>
    <w:p w:rsidR="00214495" w:rsidRPr="00214495" w:rsidRDefault="00214495" w:rsidP="00214495">
      <w:pPr>
        <w:ind w:right="-144" w:firstLine="720"/>
        <w:jc w:val="both"/>
      </w:pPr>
      <w:r w:rsidRPr="00214495">
        <w:t>2.Настоящее постановление вступает в силу со дня его принятия.</w:t>
      </w:r>
    </w:p>
    <w:p w:rsidR="00214495" w:rsidRPr="00214495" w:rsidRDefault="00214495" w:rsidP="00214495">
      <w:pPr>
        <w:ind w:firstLine="708"/>
        <w:jc w:val="both"/>
      </w:pPr>
    </w:p>
    <w:p w:rsidR="00214495" w:rsidRPr="00214495" w:rsidRDefault="00214495" w:rsidP="00214495">
      <w:pPr>
        <w:jc w:val="both"/>
      </w:pPr>
    </w:p>
    <w:p w:rsidR="00214495" w:rsidRPr="00214495" w:rsidRDefault="00214495" w:rsidP="00214495">
      <w:pPr>
        <w:jc w:val="right"/>
      </w:pPr>
      <w:bookmarkStart w:id="0" w:name="_GoBack"/>
      <w:bookmarkEnd w:id="0"/>
    </w:p>
    <w:p w:rsidR="00214495" w:rsidRPr="00214495" w:rsidRDefault="00214495" w:rsidP="00214495">
      <w:pPr>
        <w:jc w:val="both"/>
      </w:pPr>
      <w:r w:rsidRPr="00214495">
        <w:t>Председатель</w:t>
      </w:r>
    </w:p>
    <w:p w:rsidR="00214495" w:rsidRPr="00214495" w:rsidRDefault="00214495" w:rsidP="00214495">
      <w:pPr>
        <w:jc w:val="both"/>
      </w:pPr>
      <w:r w:rsidRPr="00214495">
        <w:t xml:space="preserve">Законодательного Собрания </w:t>
      </w:r>
      <w:r w:rsidRPr="00214495">
        <w:tab/>
      </w:r>
      <w:r w:rsidRPr="00214495">
        <w:tab/>
      </w:r>
      <w:r w:rsidRPr="00214495">
        <w:tab/>
      </w:r>
      <w:r w:rsidRPr="00214495">
        <w:tab/>
      </w:r>
      <w:r w:rsidRPr="00214495">
        <w:tab/>
      </w:r>
      <w:r w:rsidRPr="00214495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27A" w:rsidRDefault="0052627A">
      <w:r>
        <w:separator/>
      </w:r>
    </w:p>
  </w:endnote>
  <w:endnote w:type="continuationSeparator" w:id="0">
    <w:p w:rsidR="0052627A" w:rsidRDefault="0052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27A" w:rsidRDefault="0052627A">
      <w:r>
        <w:separator/>
      </w:r>
    </w:p>
  </w:footnote>
  <w:footnote w:type="continuationSeparator" w:id="0">
    <w:p w:rsidR="0052627A" w:rsidRDefault="00526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4495"/>
    <w:rsid w:val="00057575"/>
    <w:rsid w:val="000B3FB2"/>
    <w:rsid w:val="000D628E"/>
    <w:rsid w:val="000E5228"/>
    <w:rsid w:val="00123119"/>
    <w:rsid w:val="00155F7F"/>
    <w:rsid w:val="00214495"/>
    <w:rsid w:val="003325F4"/>
    <w:rsid w:val="00392E21"/>
    <w:rsid w:val="004B69FA"/>
    <w:rsid w:val="004D1A01"/>
    <w:rsid w:val="0052627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2015-04-22T04:49:00Z</cp:lastPrinted>
  <dcterms:created xsi:type="dcterms:W3CDTF">2015-04-22T04:48:00Z</dcterms:created>
  <dcterms:modified xsi:type="dcterms:W3CDTF">2015-04-22T04:49:00Z</dcterms:modified>
</cp:coreProperties>
</file>