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2118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44FF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44FF8">
              <w:rPr>
                <w:szCs w:val="28"/>
              </w:rPr>
              <w:t>1844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44FF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44FF8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t xml:space="preserve">"О внесении изменений в Закон Приморского края "О </w:t>
            </w:r>
            <w:proofErr w:type="spellStart"/>
            <w:proofErr w:type="gramStart"/>
            <w:r>
              <w:t>государ</w:t>
            </w:r>
            <w:r>
              <w:t>-</w:t>
            </w:r>
            <w:r>
              <w:t>ственных</w:t>
            </w:r>
            <w:proofErr w:type="spellEnd"/>
            <w:proofErr w:type="gramEnd"/>
            <w:r>
              <w:t xml:space="preserve"> должностях </w:t>
            </w:r>
            <w:proofErr w:type="spell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r>
              <w:t xml:space="preserve"> края"</w:t>
            </w:r>
          </w:p>
          <w:p w:rsidR="000B3FB2" w:rsidRPr="00944FF8" w:rsidRDefault="000B3FB2" w:rsidP="0094344A">
            <w:pPr>
              <w:ind w:left="-108"/>
              <w:jc w:val="both"/>
            </w:pPr>
          </w:p>
        </w:tc>
      </w:tr>
    </w:tbl>
    <w:p w:rsidR="00944FF8" w:rsidRPr="00F2794F" w:rsidRDefault="00944FF8" w:rsidP="00944FF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944FF8" w:rsidRPr="00F2794F" w:rsidRDefault="00944FF8" w:rsidP="00944FF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4FF8" w:rsidRPr="00F2794F" w:rsidRDefault="00944FF8" w:rsidP="00944FF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44FF8" w:rsidRPr="00F2794F" w:rsidRDefault="00944FF8" w:rsidP="00944FF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4FF8" w:rsidRDefault="00944FF8" w:rsidP="00944F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>"О внесении изменений в Закон Приморского края "О государственных должностях Приморского края"</w:t>
      </w:r>
      <w:r>
        <w:rPr>
          <w:szCs w:val="28"/>
        </w:rPr>
        <w:t>.</w:t>
      </w:r>
    </w:p>
    <w:p w:rsidR="00944FF8" w:rsidRDefault="00944FF8" w:rsidP="00944FF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44FF8" w:rsidRDefault="00944FF8" w:rsidP="00944F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944FF8" w:rsidRDefault="00944FF8" w:rsidP="00944FF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44FF8" w:rsidRDefault="00944FF8" w:rsidP="00944FF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944FF8" w:rsidRDefault="00944FF8" w:rsidP="00944FF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44FF8" w:rsidRDefault="00944FF8" w:rsidP="00944FF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44FF8" w:rsidRPr="00F2794F" w:rsidRDefault="00944FF8" w:rsidP="00944FF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44FF8" w:rsidRPr="00F2794F" w:rsidRDefault="00944FF8" w:rsidP="00944FF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944FF8" w:rsidRDefault="00944FF8" w:rsidP="00944FF8">
      <w:pPr>
        <w:pStyle w:val="ConsNormal"/>
        <w:tabs>
          <w:tab w:val="left" w:pos="709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48D" w:rsidRDefault="00F5148D">
      <w:r>
        <w:separator/>
      </w:r>
    </w:p>
  </w:endnote>
  <w:endnote w:type="continuationSeparator" w:id="0">
    <w:p w:rsidR="00F5148D" w:rsidRDefault="00F51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48D" w:rsidRDefault="00F5148D">
      <w:r>
        <w:separator/>
      </w:r>
    </w:p>
  </w:footnote>
  <w:footnote w:type="continuationSeparator" w:id="0">
    <w:p w:rsidR="00F5148D" w:rsidRDefault="00F514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4FF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44FF8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5148D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944FF8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2015-04-22T05:19:00Z</cp:lastPrinted>
  <dcterms:created xsi:type="dcterms:W3CDTF">2015-04-22T05:18:00Z</dcterms:created>
  <dcterms:modified xsi:type="dcterms:W3CDTF">2015-04-22T05:19:00Z</dcterms:modified>
</cp:coreProperties>
</file>