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057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2AC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2ACC" w:rsidRPr="00492ACC">
              <w:rPr>
                <w:szCs w:val="28"/>
              </w:rPr>
              <w:t>1841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2AC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2ACC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  <w:r>
              <w:t>"</w:t>
            </w:r>
          </w:p>
          <w:p w:rsidR="000B3FB2" w:rsidRPr="00492ACC" w:rsidRDefault="000B3FB2" w:rsidP="0094344A">
            <w:pPr>
              <w:ind w:left="-108"/>
              <w:jc w:val="both"/>
            </w:pPr>
          </w:p>
        </w:tc>
      </w:tr>
    </w:tbl>
    <w:p w:rsidR="00492ACC" w:rsidRDefault="00492ACC" w:rsidP="00492AC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92ACC" w:rsidRDefault="00492ACC" w:rsidP="00492ACC">
      <w:pPr>
        <w:pStyle w:val="a3"/>
        <w:tabs>
          <w:tab w:val="clear" w:pos="4153"/>
          <w:tab w:val="clear" w:pos="8306"/>
        </w:tabs>
      </w:pPr>
    </w:p>
    <w:p w:rsidR="00492ACC" w:rsidRDefault="00492ACC" w:rsidP="00492AC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92ACC" w:rsidRDefault="00492ACC" w:rsidP="00492ACC"/>
    <w:p w:rsidR="00492ACC" w:rsidRDefault="00492ACC" w:rsidP="00492AC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492ACC" w:rsidRDefault="00492ACC" w:rsidP="00492ACC">
      <w:pPr>
        <w:pStyle w:val="a3"/>
        <w:tabs>
          <w:tab w:val="clear" w:pos="4153"/>
          <w:tab w:val="clear" w:pos="8306"/>
        </w:tabs>
        <w:jc w:val="both"/>
      </w:pPr>
    </w:p>
    <w:p w:rsidR="00492ACC" w:rsidRDefault="00492ACC" w:rsidP="00492AC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92ACC" w:rsidRDefault="00492ACC" w:rsidP="00492ACC">
      <w:pPr>
        <w:pStyle w:val="a3"/>
        <w:tabs>
          <w:tab w:val="clear" w:pos="4153"/>
          <w:tab w:val="clear" w:pos="8306"/>
        </w:tabs>
        <w:jc w:val="both"/>
      </w:pPr>
    </w:p>
    <w:p w:rsidR="00492ACC" w:rsidRDefault="00492ACC" w:rsidP="00492AC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92ACC" w:rsidRDefault="00492ACC" w:rsidP="00492ACC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492ACC" w:rsidRDefault="00492ACC" w:rsidP="00492AC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2ACC" w:rsidRDefault="00492ACC" w:rsidP="00492AC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2ACC" w:rsidRDefault="00492ACC" w:rsidP="00492AC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92ACC" w:rsidRDefault="00492ACC" w:rsidP="00492AC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170" w:rsidRDefault="00C36170">
      <w:r>
        <w:separator/>
      </w:r>
    </w:p>
  </w:endnote>
  <w:endnote w:type="continuationSeparator" w:id="0">
    <w:p w:rsidR="00C36170" w:rsidRDefault="00C36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170" w:rsidRDefault="00C36170">
      <w:r>
        <w:separator/>
      </w:r>
    </w:p>
  </w:footnote>
  <w:footnote w:type="continuationSeparator" w:id="0">
    <w:p w:rsidR="00C36170" w:rsidRDefault="00C361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2ACC"/>
    <w:rsid w:val="00057575"/>
    <w:rsid w:val="000B3FB2"/>
    <w:rsid w:val="000D628E"/>
    <w:rsid w:val="000E5228"/>
    <w:rsid w:val="00123119"/>
    <w:rsid w:val="00155F7F"/>
    <w:rsid w:val="003325F4"/>
    <w:rsid w:val="00392E21"/>
    <w:rsid w:val="00492AC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6170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2015-04-22T01:03:00Z</cp:lastPrinted>
  <dcterms:created xsi:type="dcterms:W3CDTF">2015-04-22T01:02:00Z</dcterms:created>
  <dcterms:modified xsi:type="dcterms:W3CDTF">2015-04-22T01:03:00Z</dcterms:modified>
</cp:coreProperties>
</file>