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017384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B435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B435F">
              <w:rPr>
                <w:szCs w:val="28"/>
              </w:rPr>
              <w:t>10.04.2015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B435F">
              <w:rPr>
                <w:szCs w:val="28"/>
              </w:rPr>
              <w:t>1840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435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B435F" w:rsidP="0094344A">
            <w:pPr>
              <w:ind w:left="-108"/>
              <w:jc w:val="both"/>
            </w:pPr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9601A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  <w:t xml:space="preserve">"О внесении изменений в Закон Приморского края "Об </w:t>
            </w:r>
            <w:proofErr w:type="spellStart"/>
            <w:proofErr w:type="gramStart"/>
            <w:r>
              <w:rPr>
                <w:szCs w:val="28"/>
              </w:rPr>
              <w:t>обеспе-чении</w:t>
            </w:r>
            <w:proofErr w:type="spellEnd"/>
            <w:proofErr w:type="gramEnd"/>
            <w:r>
              <w:rPr>
                <w:szCs w:val="28"/>
              </w:rPr>
              <w:t xml:space="preserve"> жилыми помещениями ветеранов, инвалидов и семей, имеющих детей-инвалидов, на территории Приморского края</w:t>
            </w:r>
            <w:r w:rsidRPr="00107631">
              <w:rPr>
                <w:szCs w:val="28"/>
              </w:rPr>
              <w:t>"</w:t>
            </w:r>
          </w:p>
          <w:p w:rsidR="000B3FB2" w:rsidRPr="004B435F" w:rsidRDefault="000B3FB2" w:rsidP="0094344A">
            <w:pPr>
              <w:ind w:left="-108"/>
              <w:jc w:val="both"/>
            </w:pPr>
          </w:p>
        </w:tc>
      </w:tr>
    </w:tbl>
    <w:p w:rsidR="004B435F" w:rsidRPr="0059601A" w:rsidRDefault="004B435F" w:rsidP="004B435F">
      <w:pPr>
        <w:ind w:firstLine="709"/>
        <w:rPr>
          <w:szCs w:val="28"/>
        </w:rPr>
      </w:pPr>
      <w:r w:rsidRPr="0059601A">
        <w:rPr>
          <w:szCs w:val="28"/>
        </w:rPr>
        <w:t>Законодательное Собрание Приморского края</w:t>
      </w:r>
    </w:p>
    <w:p w:rsidR="004B435F" w:rsidRPr="0059601A" w:rsidRDefault="004B435F" w:rsidP="004B435F">
      <w:pPr>
        <w:rPr>
          <w:szCs w:val="28"/>
        </w:rPr>
      </w:pPr>
    </w:p>
    <w:p w:rsidR="004B435F" w:rsidRPr="0059601A" w:rsidRDefault="004B435F" w:rsidP="004B435F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4B435F" w:rsidRPr="0059601A" w:rsidRDefault="004B435F" w:rsidP="004B435F">
      <w:pPr>
        <w:rPr>
          <w:szCs w:val="28"/>
        </w:rPr>
      </w:pPr>
    </w:p>
    <w:p w:rsidR="004B435F" w:rsidRPr="0059601A" w:rsidRDefault="004B435F" w:rsidP="004B435F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proofErr w:type="gramStart"/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>
        <w:rPr>
          <w:szCs w:val="28"/>
        </w:rPr>
        <w:t>"О внесении изменений в Закон Приморского края "Об обеспечении жилыми помещениями ветеранов, инвалидов и семей, имеющих детей-инвалидов, на территории Приморского края</w:t>
      </w:r>
      <w:r w:rsidRPr="00107631">
        <w:rPr>
          <w:szCs w:val="28"/>
        </w:rPr>
        <w:t>"</w:t>
      </w:r>
      <w:r w:rsidRPr="0059601A">
        <w:rPr>
          <w:szCs w:val="28"/>
        </w:rPr>
        <w:t>.</w:t>
      </w:r>
      <w:proofErr w:type="gramEnd"/>
    </w:p>
    <w:p w:rsidR="004B435F" w:rsidRPr="0059601A" w:rsidRDefault="004B435F" w:rsidP="004B435F">
      <w:pPr>
        <w:jc w:val="both"/>
        <w:rPr>
          <w:szCs w:val="28"/>
        </w:rPr>
      </w:pPr>
    </w:p>
    <w:p w:rsidR="004B435F" w:rsidRDefault="004B435F" w:rsidP="004B435F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4B435F" w:rsidRDefault="004B435F" w:rsidP="004B435F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4B435F" w:rsidRPr="00071DFA" w:rsidRDefault="004B435F" w:rsidP="004B435F">
      <w:pPr>
        <w:tabs>
          <w:tab w:val="left" w:pos="-540"/>
        </w:tabs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4B435F" w:rsidRDefault="004B435F" w:rsidP="004B435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B435F" w:rsidRDefault="004B435F" w:rsidP="004B435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bookmarkStart w:id="0" w:name="_GoBack"/>
      <w:bookmarkEnd w:id="0"/>
    </w:p>
    <w:p w:rsidR="004B435F" w:rsidRPr="0059601A" w:rsidRDefault="004B435F" w:rsidP="004B435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B435F" w:rsidRPr="0059601A" w:rsidRDefault="004B435F" w:rsidP="004B435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4B435F" w:rsidRPr="0059601A" w:rsidRDefault="004B435F" w:rsidP="004B435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4B435F" w:rsidRDefault="004B435F" w:rsidP="004B435F"/>
    <w:p w:rsidR="004B435F" w:rsidRDefault="004B435F" w:rsidP="004B435F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6B0" w:rsidRDefault="004126B0">
      <w:r>
        <w:separator/>
      </w:r>
    </w:p>
  </w:endnote>
  <w:endnote w:type="continuationSeparator" w:id="0">
    <w:p w:rsidR="004126B0" w:rsidRDefault="00412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6B0" w:rsidRDefault="004126B0">
      <w:r>
        <w:separator/>
      </w:r>
    </w:p>
  </w:footnote>
  <w:footnote w:type="continuationSeparator" w:id="0">
    <w:p w:rsidR="004126B0" w:rsidRDefault="004126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435F"/>
    <w:rsid w:val="00057575"/>
    <w:rsid w:val="000B3FB2"/>
    <w:rsid w:val="000D628E"/>
    <w:rsid w:val="000E5228"/>
    <w:rsid w:val="00123119"/>
    <w:rsid w:val="00155F7F"/>
    <w:rsid w:val="003325F4"/>
    <w:rsid w:val="00392E21"/>
    <w:rsid w:val="004126B0"/>
    <w:rsid w:val="004B435F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B435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2015-04-10T02:24:00Z</cp:lastPrinted>
  <dcterms:created xsi:type="dcterms:W3CDTF">2015-04-10T02:23:00Z</dcterms:created>
  <dcterms:modified xsi:type="dcterms:W3CDTF">2015-04-10T02:24:00Z</dcterms:modified>
</cp:coreProperties>
</file>