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F60778">
        <w:tc>
          <w:tcPr>
            <w:tcW w:w="9570" w:type="dxa"/>
          </w:tcPr>
          <w:p w:rsidR="00F60778" w:rsidRDefault="0022333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60778" w:rsidRDefault="00E963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F60778" w:rsidRDefault="00E963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60778" w:rsidRDefault="00E963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60778" w:rsidRDefault="00F60778"/>
          <w:p w:rsidR="00F60778" w:rsidRDefault="00F60778"/>
        </w:tc>
      </w:tr>
      <w:tr w:rsidR="00F60778">
        <w:tc>
          <w:tcPr>
            <w:tcW w:w="9570" w:type="dxa"/>
          </w:tcPr>
          <w:p w:rsidR="00F60778" w:rsidRDefault="00E963F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7E1" w:rsidRDefault="00BE07E1" w:rsidP="00BE07E1">
      <w:pPr>
        <w:jc w:val="center"/>
        <w:rPr>
          <w:b/>
        </w:rPr>
      </w:pPr>
      <w:r>
        <w:rPr>
          <w:b/>
        </w:rPr>
        <w:t xml:space="preserve">О ВНЕСЕНИИ ИЗМЕНЕНИЙ В ЗАКОН  ПРИМОРСКОГО КРАЯ </w:t>
      </w:r>
      <w:r w:rsidR="00770289">
        <w:rPr>
          <w:b/>
        </w:rPr>
        <w:t xml:space="preserve">       </w:t>
      </w:r>
      <w:r>
        <w:rPr>
          <w:b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</w:p>
    <w:p w:rsidR="00F60778" w:rsidRDefault="00F60778">
      <w:pPr>
        <w:pStyle w:val="a3"/>
        <w:tabs>
          <w:tab w:val="clear" w:pos="4153"/>
          <w:tab w:val="clear" w:pos="8306"/>
        </w:tabs>
      </w:pPr>
    </w:p>
    <w:p w:rsidR="00824EB0" w:rsidRDefault="00E963F0" w:rsidP="00BE07E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E07E1">
        <w:t xml:space="preserve"> в первом чтении</w:t>
      </w:r>
    </w:p>
    <w:p w:rsidR="006D08A5" w:rsidRDefault="006D08A5" w:rsidP="006D08A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6D08A5" w:rsidRDefault="006D08A5" w:rsidP="006D08A5">
      <w:pPr>
        <w:ind w:firstLine="709"/>
        <w:jc w:val="both"/>
      </w:pPr>
    </w:p>
    <w:p w:rsidR="006D08A5" w:rsidRDefault="006D08A5" w:rsidP="006D08A5">
      <w:pPr>
        <w:ind w:firstLine="709"/>
        <w:jc w:val="both"/>
      </w:pPr>
      <w:r>
        <w:t>СТАТЬЯ 1.</w:t>
      </w:r>
    </w:p>
    <w:p w:rsidR="006D08A5" w:rsidRDefault="006D08A5" w:rsidP="006D08A5">
      <w:pPr>
        <w:ind w:firstLine="709"/>
        <w:jc w:val="both"/>
      </w:pPr>
      <w:proofErr w:type="gramStart"/>
      <w:r>
        <w:t xml:space="preserve">Внести в Закон Приморского края от 29 сентября 2014 года № 472-КЗ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стр. 23;</w:t>
      </w:r>
      <w:proofErr w:type="gramEnd"/>
      <w:r>
        <w:t xml:space="preserve"> </w:t>
      </w:r>
      <w:proofErr w:type="gramStart"/>
      <w:r>
        <w:t>2015, № 110, стр. 19) следующие изменения:</w:t>
      </w:r>
      <w:proofErr w:type="gramEnd"/>
    </w:p>
    <w:p w:rsidR="00F60306" w:rsidRDefault="00F60306" w:rsidP="00F60306">
      <w:pPr>
        <w:ind w:firstLine="709"/>
        <w:jc w:val="both"/>
        <w:rPr>
          <w:szCs w:val="28"/>
        </w:rPr>
      </w:pPr>
      <w:r>
        <w:rPr>
          <w:szCs w:val="28"/>
        </w:rPr>
        <w:t xml:space="preserve">1)в наименовании </w:t>
      </w:r>
      <w:r w:rsidR="001977A5">
        <w:rPr>
          <w:szCs w:val="28"/>
        </w:rPr>
        <w:t xml:space="preserve"> Закона после слов "их лечению</w:t>
      </w:r>
      <w:proofErr w:type="gramStart"/>
      <w:r w:rsidR="001977A5">
        <w:rPr>
          <w:szCs w:val="28"/>
        </w:rPr>
        <w:t>,"</w:t>
      </w:r>
      <w:proofErr w:type="gramEnd"/>
      <w:r>
        <w:rPr>
          <w:szCs w:val="28"/>
        </w:rPr>
        <w:t xml:space="preserve"> дополнить словами "отлову и содержанию безнадзорных животных</w:t>
      </w:r>
      <w:r w:rsidR="001977A5">
        <w:rPr>
          <w:szCs w:val="28"/>
        </w:rPr>
        <w:t>,</w:t>
      </w:r>
      <w:r>
        <w:rPr>
          <w:szCs w:val="28"/>
        </w:rPr>
        <w:t>";</w:t>
      </w:r>
    </w:p>
    <w:p w:rsidR="00F60306" w:rsidRDefault="00F60306" w:rsidP="00F60306">
      <w:pPr>
        <w:ind w:firstLine="709"/>
        <w:jc w:val="both"/>
        <w:rPr>
          <w:szCs w:val="28"/>
        </w:rPr>
      </w:pPr>
      <w:r>
        <w:rPr>
          <w:szCs w:val="28"/>
        </w:rPr>
        <w:t>2)в части 1 статьи 1 после слов "их лечению</w:t>
      </w:r>
      <w:proofErr w:type="gramStart"/>
      <w:r w:rsidR="001977A5">
        <w:rPr>
          <w:szCs w:val="28"/>
        </w:rPr>
        <w:t>,"</w:t>
      </w:r>
      <w:proofErr w:type="gramEnd"/>
      <w:r>
        <w:rPr>
          <w:szCs w:val="28"/>
        </w:rPr>
        <w:t xml:space="preserve"> дополнить словами "отлову и содержанию безнадзорных животных</w:t>
      </w:r>
      <w:r w:rsidR="001977A5">
        <w:rPr>
          <w:szCs w:val="28"/>
        </w:rPr>
        <w:t>,</w:t>
      </w:r>
      <w:r>
        <w:rPr>
          <w:szCs w:val="28"/>
        </w:rPr>
        <w:t>";</w:t>
      </w:r>
    </w:p>
    <w:p w:rsidR="00F60306" w:rsidRDefault="00F60306" w:rsidP="00F60306">
      <w:pPr>
        <w:ind w:firstLine="709"/>
        <w:jc w:val="both"/>
        <w:rPr>
          <w:szCs w:val="28"/>
        </w:rPr>
      </w:pPr>
      <w:r>
        <w:rPr>
          <w:szCs w:val="28"/>
        </w:rPr>
        <w:t>3)в пункте 3 статьи 2 слово "ЗАТО" исключить;</w:t>
      </w:r>
    </w:p>
    <w:p w:rsidR="008E70D0" w:rsidRDefault="008E70D0" w:rsidP="008E70D0">
      <w:pPr>
        <w:ind w:firstLine="709"/>
        <w:jc w:val="both"/>
        <w:rPr>
          <w:szCs w:val="28"/>
        </w:rPr>
      </w:pPr>
      <w:r>
        <w:rPr>
          <w:szCs w:val="28"/>
        </w:rPr>
        <w:t>4)часть 2 статьи 11 изложить в следующей редакции:</w:t>
      </w:r>
    </w:p>
    <w:p w:rsidR="008E70D0" w:rsidRDefault="008E70D0" w:rsidP="00F6030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"2.В целях реализации настоящего Закона Администрация Приморского края утверждает нормативный правовой акт, устанавливающий порядок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животных.";</w:t>
      </w:r>
      <w:proofErr w:type="gramEnd"/>
    </w:p>
    <w:p w:rsidR="00F60306" w:rsidRDefault="00F60306" w:rsidP="00F60306">
      <w:pPr>
        <w:ind w:firstLine="709"/>
        <w:jc w:val="both"/>
        <w:rPr>
          <w:szCs w:val="28"/>
        </w:rPr>
      </w:pPr>
      <w:r>
        <w:rPr>
          <w:szCs w:val="28"/>
        </w:rPr>
        <w:t xml:space="preserve">5)в пункте 3 приложения слова "Городской округ город Большой Камень (ЗАТО)" заменить словами "Городской округ Большой Камень". </w:t>
      </w:r>
    </w:p>
    <w:p w:rsidR="00454828" w:rsidRDefault="00454828" w:rsidP="00F60306">
      <w:pPr>
        <w:ind w:firstLine="709"/>
        <w:jc w:val="both"/>
        <w:rPr>
          <w:szCs w:val="28"/>
        </w:rPr>
      </w:pPr>
    </w:p>
    <w:p w:rsidR="00454828" w:rsidRDefault="00454828" w:rsidP="00F60306">
      <w:pPr>
        <w:ind w:firstLine="709"/>
        <w:jc w:val="both"/>
        <w:rPr>
          <w:szCs w:val="28"/>
        </w:rPr>
      </w:pPr>
    </w:p>
    <w:p w:rsidR="00454828" w:rsidRDefault="00454828" w:rsidP="00F60306">
      <w:pPr>
        <w:ind w:firstLine="709"/>
        <w:jc w:val="both"/>
        <w:rPr>
          <w:szCs w:val="28"/>
        </w:rPr>
      </w:pPr>
    </w:p>
    <w:p w:rsidR="00454828" w:rsidRDefault="00454828" w:rsidP="00F60306">
      <w:pPr>
        <w:ind w:firstLine="709"/>
        <w:jc w:val="both"/>
        <w:rPr>
          <w:szCs w:val="28"/>
        </w:rPr>
      </w:pPr>
    </w:p>
    <w:p w:rsidR="00454828" w:rsidRDefault="00454828" w:rsidP="00F60306">
      <w:pPr>
        <w:ind w:firstLine="709"/>
        <w:jc w:val="both"/>
        <w:rPr>
          <w:szCs w:val="28"/>
        </w:rPr>
      </w:pPr>
    </w:p>
    <w:p w:rsidR="00454828" w:rsidRDefault="00454828" w:rsidP="00F60306">
      <w:pPr>
        <w:ind w:firstLine="709"/>
        <w:jc w:val="both"/>
        <w:rPr>
          <w:szCs w:val="28"/>
        </w:rPr>
      </w:pPr>
    </w:p>
    <w:p w:rsidR="006D08A5" w:rsidRDefault="006D08A5" w:rsidP="006D08A5">
      <w:pPr>
        <w:ind w:firstLine="709"/>
        <w:jc w:val="both"/>
      </w:pPr>
      <w:r>
        <w:lastRenderedPageBreak/>
        <w:t xml:space="preserve">СТАТЬЯ 2. </w:t>
      </w:r>
    </w:p>
    <w:p w:rsidR="006D08A5" w:rsidRDefault="006D08A5" w:rsidP="008E70D0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454828" w:rsidRDefault="00454828" w:rsidP="008E70D0">
      <w:pPr>
        <w:ind w:firstLine="709"/>
        <w:jc w:val="both"/>
      </w:pPr>
    </w:p>
    <w:p w:rsidR="006D08A5" w:rsidRDefault="006D08A5" w:rsidP="006D08A5">
      <w:pPr>
        <w:jc w:val="both"/>
      </w:pPr>
    </w:p>
    <w:p w:rsidR="006D08A5" w:rsidRDefault="006D08A5" w:rsidP="006D08A5">
      <w:pPr>
        <w:jc w:val="both"/>
      </w:pPr>
    </w:p>
    <w:p w:rsidR="006D08A5" w:rsidRDefault="006D08A5" w:rsidP="006D08A5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6D08A5" w:rsidRDefault="006D08A5" w:rsidP="006D08A5">
      <w:pPr>
        <w:jc w:val="both"/>
      </w:pPr>
    </w:p>
    <w:p w:rsidR="006D08A5" w:rsidRDefault="006D08A5" w:rsidP="006D08A5"/>
    <w:p w:rsidR="006D08A5" w:rsidRDefault="006D08A5">
      <w:pPr>
        <w:ind w:firstLine="720"/>
      </w:pPr>
    </w:p>
    <w:sectPr w:rsidR="006D08A5" w:rsidSect="004548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734" w:rsidRDefault="00704734">
      <w:r>
        <w:separator/>
      </w:r>
    </w:p>
  </w:endnote>
  <w:endnote w:type="continuationSeparator" w:id="0">
    <w:p w:rsidR="00704734" w:rsidRDefault="007047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28" w:rsidRDefault="0045482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28" w:rsidRDefault="0045482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28" w:rsidRDefault="0045482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734" w:rsidRDefault="00704734">
      <w:r>
        <w:separator/>
      </w:r>
    </w:p>
  </w:footnote>
  <w:footnote w:type="continuationSeparator" w:id="0">
    <w:p w:rsidR="00704734" w:rsidRDefault="007047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28" w:rsidRDefault="0045482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80791"/>
      <w:docPartObj>
        <w:docPartGallery w:val="Page Numbers (Top of Page)"/>
        <w:docPartUnique/>
      </w:docPartObj>
    </w:sdtPr>
    <w:sdtContent>
      <w:p w:rsidR="00454828" w:rsidRDefault="00223332">
        <w:pPr>
          <w:pStyle w:val="a3"/>
          <w:jc w:val="right"/>
        </w:pPr>
        <w:fldSimple w:instr=" PAGE   \* MERGEFORMAT ">
          <w:r w:rsidR="00566115">
            <w:rPr>
              <w:noProof/>
            </w:rPr>
            <w:t>2</w:t>
          </w:r>
        </w:fldSimple>
      </w:p>
    </w:sdtContent>
  </w:sdt>
  <w:p w:rsidR="00F60778" w:rsidRDefault="00F60778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28" w:rsidRDefault="0045482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63F0"/>
    <w:rsid w:val="0015717A"/>
    <w:rsid w:val="001977A5"/>
    <w:rsid w:val="00223332"/>
    <w:rsid w:val="002F620E"/>
    <w:rsid w:val="003E7E84"/>
    <w:rsid w:val="00454828"/>
    <w:rsid w:val="0047256C"/>
    <w:rsid w:val="00552C25"/>
    <w:rsid w:val="00566115"/>
    <w:rsid w:val="00584A6C"/>
    <w:rsid w:val="006B784F"/>
    <w:rsid w:val="006D08A5"/>
    <w:rsid w:val="00704734"/>
    <w:rsid w:val="00770289"/>
    <w:rsid w:val="00824EB0"/>
    <w:rsid w:val="008E70D0"/>
    <w:rsid w:val="00993CC0"/>
    <w:rsid w:val="00A4663A"/>
    <w:rsid w:val="00A70A62"/>
    <w:rsid w:val="00AC19FC"/>
    <w:rsid w:val="00BE07E1"/>
    <w:rsid w:val="00C86A67"/>
    <w:rsid w:val="00E963F0"/>
    <w:rsid w:val="00F3603F"/>
    <w:rsid w:val="00F5118A"/>
    <w:rsid w:val="00F60306"/>
    <w:rsid w:val="00F60778"/>
    <w:rsid w:val="00FB4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778"/>
    <w:rPr>
      <w:sz w:val="28"/>
    </w:rPr>
  </w:style>
  <w:style w:type="paragraph" w:styleId="1">
    <w:name w:val="heading 1"/>
    <w:basedOn w:val="a"/>
    <w:next w:val="a"/>
    <w:qFormat/>
    <w:rsid w:val="00F6077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0778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6077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482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3</TotalTime>
  <Pages>2</Pages>
  <Words>234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5</cp:revision>
  <cp:lastPrinted>2003-08-29T04:29:00Z</cp:lastPrinted>
  <dcterms:created xsi:type="dcterms:W3CDTF">2015-04-03T04:46:00Z</dcterms:created>
  <dcterms:modified xsi:type="dcterms:W3CDTF">2015-04-07T02:03:00Z</dcterms:modified>
</cp:coreProperties>
</file>