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3.3pt" o:ole="" fillcolor="window">
            <v:imagedata r:id="rId7" o:title=""/>
          </v:shape>
          <o:OLEObject Type="Embed" ProgID="Word.Picture.8" ShapeID="_x0000_i1025" DrawAspect="Content" ObjectID="_149001304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FB4C94" w:rsidRDefault="00FB4C94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08.04.2015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9450CB">
            <w:pPr>
              <w:ind w:right="-107" w:hanging="8"/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9450CB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F97415">
              <w:rPr>
                <w:szCs w:val="28"/>
              </w:rPr>
              <w:t>374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r>
              <w:rPr>
                <w:szCs w:val="28"/>
              </w:rPr>
              <w:t>О проекте закона Примор</w:t>
            </w:r>
            <w:r w:rsidR="00726E9A">
              <w:rPr>
                <w:szCs w:val="28"/>
              </w:rPr>
              <w:t>ского края "О внесении изменений в Закон</w:t>
            </w:r>
            <w:r>
              <w:rPr>
                <w:szCs w:val="28"/>
              </w:rPr>
      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</w:t>
            </w:r>
            <w:r w:rsidR="00A37953">
              <w:rPr>
                <w:szCs w:val="28"/>
              </w:rPr>
              <w:t>для человека и животных" (второе, третье чтения</w:t>
            </w:r>
            <w:r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</w:t>
      </w:r>
      <w:r w:rsidR="00F07834">
        <w:rPr>
          <w:szCs w:val="28"/>
        </w:rPr>
        <w:t xml:space="preserve">обсудив </w:t>
      </w:r>
      <w:r>
        <w:rPr>
          <w:szCs w:val="28"/>
        </w:rPr>
        <w:t>проект закона Примор</w:t>
      </w:r>
      <w:r w:rsidR="00726E9A">
        <w:rPr>
          <w:szCs w:val="28"/>
        </w:rPr>
        <w:t>ского края "О внесении изменений в Закон</w:t>
      </w:r>
      <w:r>
        <w:rPr>
          <w:szCs w:val="28"/>
        </w:rP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животных", </w:t>
      </w:r>
      <w:r w:rsidR="00A37953">
        <w:rPr>
          <w:szCs w:val="28"/>
        </w:rPr>
        <w:t>подготовленный к рассмотрению во</w:t>
      </w:r>
      <w:r w:rsidR="009554D0">
        <w:rPr>
          <w:szCs w:val="28"/>
        </w:rPr>
        <w:t xml:space="preserve"> втором и третьем чтениях</w:t>
      </w:r>
      <w:r w:rsidR="00A37953">
        <w:rPr>
          <w:szCs w:val="28"/>
        </w:rPr>
        <w:t xml:space="preserve">, </w:t>
      </w:r>
      <w:r>
        <w:rPr>
          <w:szCs w:val="28"/>
        </w:rPr>
        <w:t>комитет</w:t>
      </w:r>
      <w:proofErr w:type="gramEnd"/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bookmarkStart w:id="0" w:name="_GoBack"/>
      <w:proofErr w:type="gramStart"/>
      <w:r>
        <w:rPr>
          <w:szCs w:val="28"/>
        </w:rPr>
        <w:t xml:space="preserve">1.Рассмотреть </w:t>
      </w:r>
      <w:r w:rsidR="004A2E4A">
        <w:rPr>
          <w:szCs w:val="28"/>
        </w:rPr>
        <w:t>проект закона Приморского края "О внес</w:t>
      </w:r>
      <w:r w:rsidR="00CC59A5">
        <w:rPr>
          <w:szCs w:val="28"/>
        </w:rPr>
        <w:t xml:space="preserve">ении изменений </w:t>
      </w:r>
      <w:r w:rsidR="00726E9A">
        <w:rPr>
          <w:szCs w:val="28"/>
        </w:rPr>
        <w:t>в Закон</w:t>
      </w:r>
      <w:r w:rsidR="004A2E4A">
        <w:rPr>
          <w:szCs w:val="28"/>
        </w:rP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</w:t>
      </w:r>
      <w:r>
        <w:rPr>
          <w:szCs w:val="28"/>
        </w:rPr>
        <w:t>х для человека и животных" во втором и третьем чтениях на очередном заседании Зак</w:t>
      </w:r>
      <w:r w:rsidR="00726E9A">
        <w:rPr>
          <w:szCs w:val="28"/>
        </w:rPr>
        <w:t>онодательного Собрания в апреле</w:t>
      </w:r>
      <w:r>
        <w:rPr>
          <w:szCs w:val="28"/>
        </w:rPr>
        <w:t xml:space="preserve"> 2015 года</w:t>
      </w:r>
      <w:r w:rsidR="004A2E4A">
        <w:rPr>
          <w:szCs w:val="28"/>
        </w:rPr>
        <w:t>.</w:t>
      </w:r>
      <w:proofErr w:type="gramEnd"/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pStyle w:val="20"/>
      </w:pPr>
      <w:r>
        <w:lastRenderedPageBreak/>
        <w:t>3</w:t>
      </w:r>
      <w:r w:rsidR="004A2E4A">
        <w:t>.Поручить Корнееву Ю.А., заместителю председателя комитета</w:t>
      </w:r>
      <w:r w:rsidR="00E128CD">
        <w:t>,</w:t>
      </w:r>
      <w:r w:rsidR="004A2E4A">
        <w:t xml:space="preserve"> выступить на заседании Законодательного Собрания Приморского края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 xml:space="preserve">.Определить время для рассмотрения указанного вопроса </w:t>
      </w:r>
      <w:r w:rsidR="00A37953">
        <w:rPr>
          <w:szCs w:val="28"/>
        </w:rPr>
        <w:t xml:space="preserve">                    </w:t>
      </w:r>
      <w:r w:rsidR="004A2E4A">
        <w:rPr>
          <w:szCs w:val="28"/>
        </w:rPr>
        <w:t>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A37953">
        <w:rPr>
          <w:szCs w:val="28"/>
        </w:rPr>
        <w:t>1 минута</w:t>
      </w:r>
      <w:r w:rsidR="004A2E4A">
        <w:rPr>
          <w:szCs w:val="28"/>
        </w:rPr>
        <w:t>.</w:t>
      </w:r>
    </w:p>
    <w:bookmarkEnd w:id="0"/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A37953" w:rsidP="004A2E4A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                       </w:t>
      </w:r>
      <w:r>
        <w:rPr>
          <w:szCs w:val="28"/>
        </w:rPr>
        <w:t xml:space="preserve">                                       </w:t>
      </w:r>
      <w:r w:rsidR="00572897">
        <w:rPr>
          <w:szCs w:val="28"/>
        </w:rPr>
        <w:t xml:space="preserve">          </w:t>
      </w:r>
      <w:r>
        <w:rPr>
          <w:szCs w:val="28"/>
        </w:rPr>
        <w:t>Е.А. Зотов</w:t>
      </w:r>
      <w:r w:rsidR="004A2E4A">
        <w:rPr>
          <w:szCs w:val="28"/>
        </w:rPr>
        <w:tab/>
      </w:r>
      <w:r w:rsidR="004A2E4A">
        <w:rPr>
          <w:szCs w:val="28"/>
        </w:rPr>
        <w:tab/>
      </w:r>
      <w:r w:rsidR="004A2E4A">
        <w:rPr>
          <w:szCs w:val="28"/>
        </w:rPr>
        <w:tab/>
      </w:r>
      <w:r w:rsidR="004A2E4A">
        <w:rPr>
          <w:szCs w:val="28"/>
        </w:rPr>
        <w:tab/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546" w:rsidRDefault="00333546">
      <w:r>
        <w:separator/>
      </w:r>
    </w:p>
  </w:endnote>
  <w:endnote w:type="continuationSeparator" w:id="0">
    <w:p w:rsidR="00333546" w:rsidRDefault="00333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546" w:rsidRDefault="00333546">
      <w:r>
        <w:separator/>
      </w:r>
    </w:p>
  </w:footnote>
  <w:footnote w:type="continuationSeparator" w:id="0">
    <w:p w:rsidR="00333546" w:rsidRDefault="003335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97415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160F97"/>
    <w:rsid w:val="00164C2C"/>
    <w:rsid w:val="001F5FE5"/>
    <w:rsid w:val="0020003C"/>
    <w:rsid w:val="002021BA"/>
    <w:rsid w:val="002105EF"/>
    <w:rsid w:val="00222096"/>
    <w:rsid w:val="00242578"/>
    <w:rsid w:val="002769A4"/>
    <w:rsid w:val="00294DAB"/>
    <w:rsid w:val="002F7BFE"/>
    <w:rsid w:val="00333546"/>
    <w:rsid w:val="00357541"/>
    <w:rsid w:val="00396C6F"/>
    <w:rsid w:val="003A7EE9"/>
    <w:rsid w:val="003F2358"/>
    <w:rsid w:val="0040792C"/>
    <w:rsid w:val="00423D91"/>
    <w:rsid w:val="00461E2B"/>
    <w:rsid w:val="00486BEA"/>
    <w:rsid w:val="004A2E4A"/>
    <w:rsid w:val="00572897"/>
    <w:rsid w:val="00580625"/>
    <w:rsid w:val="005C25B6"/>
    <w:rsid w:val="005D6030"/>
    <w:rsid w:val="006367DA"/>
    <w:rsid w:val="006A7CFE"/>
    <w:rsid w:val="007128C1"/>
    <w:rsid w:val="00726E9A"/>
    <w:rsid w:val="007E493D"/>
    <w:rsid w:val="008038C4"/>
    <w:rsid w:val="008816B1"/>
    <w:rsid w:val="008F6E7D"/>
    <w:rsid w:val="009208EE"/>
    <w:rsid w:val="009450CB"/>
    <w:rsid w:val="009554D0"/>
    <w:rsid w:val="009712B2"/>
    <w:rsid w:val="009B130F"/>
    <w:rsid w:val="009E5CD9"/>
    <w:rsid w:val="00A20B08"/>
    <w:rsid w:val="00A37953"/>
    <w:rsid w:val="00B04213"/>
    <w:rsid w:val="00B6288F"/>
    <w:rsid w:val="00B803DE"/>
    <w:rsid w:val="00BD1F92"/>
    <w:rsid w:val="00BE16C2"/>
    <w:rsid w:val="00C36046"/>
    <w:rsid w:val="00C9335B"/>
    <w:rsid w:val="00C958B6"/>
    <w:rsid w:val="00CB4C28"/>
    <w:rsid w:val="00CC59A5"/>
    <w:rsid w:val="00CD6A05"/>
    <w:rsid w:val="00D05B47"/>
    <w:rsid w:val="00DF220A"/>
    <w:rsid w:val="00E128CD"/>
    <w:rsid w:val="00E20B27"/>
    <w:rsid w:val="00E210BA"/>
    <w:rsid w:val="00E6749A"/>
    <w:rsid w:val="00EE7454"/>
    <w:rsid w:val="00F07834"/>
    <w:rsid w:val="00F361F3"/>
    <w:rsid w:val="00F97415"/>
    <w:rsid w:val="00FB4C94"/>
    <w:rsid w:val="00FE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0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2</cp:revision>
  <cp:lastPrinted>2015-04-02T23:59:00Z</cp:lastPrinted>
  <dcterms:created xsi:type="dcterms:W3CDTF">2015-04-08T05:44:00Z</dcterms:created>
  <dcterms:modified xsi:type="dcterms:W3CDTF">2015-04-08T05:44:00Z</dcterms:modified>
</cp:coreProperties>
</file>