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8" o:title=""/>
          </v:shape>
          <o:OLEObject Type="Embed" ProgID="Word.Picture.8" ShapeID="_x0000_i1025" DrawAspect="Content" ObjectID="_1489827053" r:id="rId9"/>
        </w:object>
      </w:r>
    </w:p>
    <w:p w:rsidR="00871750" w:rsidRPr="00AB46EC" w:rsidRDefault="00871750" w:rsidP="00871750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517"/>
        <w:gridCol w:w="709"/>
        <w:gridCol w:w="850"/>
      </w:tblGrid>
      <w:tr w:rsidR="00595F16" w:rsidTr="005E0561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5E0561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B22C4" w:rsidP="005B22C4">
            <w:pPr>
              <w:widowControl w:val="0"/>
              <w:spacing w:after="120"/>
              <w:ind w:firstLine="34"/>
            </w:pPr>
            <w:bookmarkStart w:id="0" w:name="_GoBack"/>
            <w:bookmarkEnd w:id="0"/>
            <w:r>
              <w:t>0</w:t>
            </w:r>
            <w:r w:rsidR="008E22D8">
              <w:t>8</w:t>
            </w:r>
            <w:r w:rsidR="00372A76">
              <w:t>.0</w:t>
            </w:r>
            <w:r>
              <w:t>4</w:t>
            </w:r>
            <w:r w:rsidR="00372A76">
              <w:t>.201</w:t>
            </w:r>
            <w:r w:rsidR="008E22D8">
              <w:t>5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1718FB">
            <w:pPr>
              <w:ind w:hanging="107"/>
            </w:pPr>
            <w:r>
              <w:t>375</w:t>
            </w:r>
          </w:p>
        </w:tc>
      </w:tr>
      <w:tr w:rsidR="00595F16" w:rsidTr="005E0561">
        <w:trPr>
          <w:cantSplit/>
        </w:trPr>
        <w:tc>
          <w:tcPr>
            <w:tcW w:w="88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E22D8">
        <w:trPr>
          <w:gridAfter w:val="3"/>
          <w:wAfter w:w="4076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0561" w:rsidRPr="002F02CB" w:rsidRDefault="00EA3EFE" w:rsidP="005B22C4">
            <w:pPr>
              <w:ind w:right="35"/>
              <w:jc w:val="both"/>
            </w:pPr>
            <w:r>
              <w:t xml:space="preserve">О проекте закона Приморского края </w:t>
            </w:r>
            <w:r w:rsidR="008E22D8">
              <w:t>"О внесении изменени</w:t>
            </w:r>
            <w:r w:rsidR="005B22C4">
              <w:t>й</w:t>
            </w:r>
            <w:r w:rsidR="008E22D8">
              <w:t xml:space="preserve"> в Закон Приморского края</w:t>
            </w:r>
            <w:r w:rsidR="005B22C4">
              <w:t xml:space="preserve"> </w:t>
            </w:r>
            <w:r w:rsidR="008E22D8">
              <w:t>"О</w:t>
            </w:r>
            <w:r w:rsidR="005B22C4">
              <w:t>б</w:t>
            </w:r>
            <w:r w:rsidR="008E22D8">
              <w:t xml:space="preserve"> </w:t>
            </w:r>
            <w:r w:rsidR="005B22C4">
              <w:t>особо</w:t>
            </w:r>
            <w:r w:rsidR="008E22D8">
              <w:t xml:space="preserve"> </w:t>
            </w:r>
            <w:r w:rsidR="005B22C4">
              <w:t>охраняемых</w:t>
            </w:r>
            <w:r w:rsidR="008E22D8">
              <w:t xml:space="preserve"> </w:t>
            </w:r>
            <w:r w:rsidR="005B22C4">
              <w:t>природных</w:t>
            </w:r>
            <w:r w:rsidR="008E22D8">
              <w:t xml:space="preserve"> территори</w:t>
            </w:r>
            <w:r w:rsidR="005B22C4">
              <w:t>ях</w:t>
            </w:r>
            <w:r w:rsidR="008E22D8">
              <w:t xml:space="preserve"> Приморского края" </w:t>
            </w:r>
            <w:r>
              <w:t>(первое чтение)</w:t>
            </w:r>
          </w:p>
        </w:tc>
      </w:tr>
    </w:tbl>
    <w:p w:rsidR="002F02CB" w:rsidRDefault="002F02CB">
      <w:pPr>
        <w:jc w:val="right"/>
      </w:pPr>
    </w:p>
    <w:p w:rsidR="00CA7363" w:rsidRDefault="00CA7363" w:rsidP="008E22D8">
      <w:pPr>
        <w:ind w:firstLine="709"/>
        <w:jc w:val="both"/>
      </w:pPr>
      <w:r>
        <w:t>Рассмотрев и обсудив</w:t>
      </w:r>
      <w:r w:rsidRPr="00B67EE7">
        <w:t xml:space="preserve"> </w:t>
      </w:r>
      <w:r w:rsidR="003B3C24" w:rsidRPr="00FE17ED">
        <w:t xml:space="preserve">подготовленный комитетом </w:t>
      </w:r>
      <w:r w:rsidR="001A76E1">
        <w:t xml:space="preserve">проект закона Приморского края </w:t>
      </w:r>
      <w:r w:rsidR="008E22D8">
        <w:t xml:space="preserve">"О внесении </w:t>
      </w:r>
      <w:r w:rsidR="005B22C4">
        <w:t xml:space="preserve">изменений в Закон Приморского края </w:t>
      </w:r>
      <w:r w:rsidR="003B3C24">
        <w:br/>
      </w:r>
      <w:r w:rsidR="005B22C4">
        <w:t>"Об особо охраняемых природных территориях Приморского края"</w:t>
      </w:r>
      <w:r w:rsidR="001A76E1">
        <w:rPr>
          <w:bCs/>
        </w:rPr>
        <w:t xml:space="preserve">, </w:t>
      </w:r>
      <w:r>
        <w:t>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87472F" w:rsidRDefault="0087472F" w:rsidP="0087472F">
      <w:pPr>
        <w:ind w:firstLine="709"/>
        <w:jc w:val="both"/>
      </w:pPr>
      <w:r w:rsidRPr="0059601A">
        <w:t>1.</w:t>
      </w:r>
      <w:r>
        <w:t>Внести проект закона Приморского края "О внесении изменений в Закон Приморского края "Об особо охраняемых природных территориях Приморского края" в качестве законодательной инициативы.</w:t>
      </w:r>
    </w:p>
    <w:p w:rsidR="0087472F" w:rsidRDefault="0087472F" w:rsidP="0087472F">
      <w:pPr>
        <w:ind w:firstLine="709"/>
        <w:jc w:val="both"/>
      </w:pPr>
    </w:p>
    <w:p w:rsidR="0087472F" w:rsidRDefault="0087472F" w:rsidP="0087472F">
      <w:pPr>
        <w:ind w:firstLine="709"/>
        <w:jc w:val="both"/>
      </w:pPr>
      <w:r>
        <w:t>2.Рассмотреть</w:t>
      </w:r>
      <w:r w:rsidRPr="000B1A03">
        <w:t xml:space="preserve"> проект закона </w:t>
      </w:r>
      <w:r w:rsidRPr="00153A50">
        <w:t xml:space="preserve">Приморского края </w:t>
      </w:r>
      <w:r w:rsidR="00FB7253">
        <w:t>"О внесении изменений в Закон Приморского края "Об особо охраняемых природных территориях Приморского края"</w:t>
      </w:r>
      <w:r>
        <w:t xml:space="preserve"> </w:t>
      </w:r>
      <w:r w:rsidR="003B3C24" w:rsidRPr="0015191D">
        <w:t>в первом</w:t>
      </w:r>
      <w:r w:rsidR="003B3C24">
        <w:t xml:space="preserve"> чтении</w:t>
      </w:r>
      <w:r w:rsidR="003B3C24" w:rsidRPr="000B1A03">
        <w:t xml:space="preserve"> </w:t>
      </w:r>
      <w:r w:rsidRPr="000B1A03">
        <w:t xml:space="preserve">на </w:t>
      </w:r>
      <w:r>
        <w:t xml:space="preserve">очередном </w:t>
      </w:r>
      <w:r w:rsidRPr="0015191D">
        <w:t>заседании Законодательного Собрания</w:t>
      </w:r>
      <w:r>
        <w:t xml:space="preserve"> в </w:t>
      </w:r>
      <w:r w:rsidR="00FB7253">
        <w:t>апреле</w:t>
      </w:r>
      <w:r>
        <w:t xml:space="preserve"> 201</w:t>
      </w:r>
      <w:r w:rsidR="00FB7253">
        <w:t>5</w:t>
      </w:r>
      <w:r>
        <w:t xml:space="preserve"> года.</w:t>
      </w:r>
    </w:p>
    <w:p w:rsidR="0087472F" w:rsidRDefault="0087472F" w:rsidP="0087472F">
      <w:pPr>
        <w:ind w:firstLine="709"/>
        <w:jc w:val="both"/>
      </w:pPr>
    </w:p>
    <w:p w:rsidR="0087472F" w:rsidRDefault="0087472F" w:rsidP="0087472F">
      <w:pPr>
        <w:ind w:firstLine="709"/>
        <w:jc w:val="both"/>
      </w:pPr>
      <w:r>
        <w:t>3.Рекомендовать Законодательному Собранию принять указанный законопроект</w:t>
      </w:r>
      <w:r w:rsidRPr="003D6D17">
        <w:t xml:space="preserve"> </w:t>
      </w:r>
      <w:r w:rsidRPr="000B1A03">
        <w:t>в первом чтении</w:t>
      </w:r>
      <w:r>
        <w:t>.</w:t>
      </w:r>
    </w:p>
    <w:p w:rsidR="0087472F" w:rsidRDefault="0087472F" w:rsidP="0087472F">
      <w:pPr>
        <w:ind w:firstLine="709"/>
        <w:jc w:val="both"/>
      </w:pPr>
    </w:p>
    <w:p w:rsidR="0087472F" w:rsidRDefault="0087472F" w:rsidP="0087472F">
      <w:pPr>
        <w:ind w:firstLine="709"/>
        <w:jc w:val="both"/>
      </w:pPr>
      <w:r>
        <w:t>4.</w:t>
      </w:r>
      <w:r w:rsidRPr="00CB4C38">
        <w:t xml:space="preserve">Поручить </w:t>
      </w:r>
      <w:r w:rsidR="003B3C24">
        <w:t xml:space="preserve">Зотову Е.А., </w:t>
      </w:r>
      <w:r w:rsidR="003B3C24" w:rsidRPr="00CB4C38">
        <w:t>председател</w:t>
      </w:r>
      <w:r w:rsidR="003B3C24">
        <w:t>ю</w:t>
      </w:r>
      <w:r w:rsidR="003B3C24" w:rsidRPr="00CB4C38">
        <w:t xml:space="preserve"> комитета</w:t>
      </w:r>
      <w:r w:rsidR="003B3C24">
        <w:t xml:space="preserve">, </w:t>
      </w:r>
      <w:r>
        <w:t xml:space="preserve">выступить </w:t>
      </w:r>
      <w:r w:rsidR="003B3C24">
        <w:t xml:space="preserve">на заседании Законодательного Собрания </w:t>
      </w:r>
      <w:r>
        <w:t xml:space="preserve">с докладом по </w:t>
      </w:r>
      <w:r w:rsidR="003B3C24">
        <w:t>указанному</w:t>
      </w:r>
      <w:r>
        <w:t xml:space="preserve"> вопросу.</w:t>
      </w:r>
    </w:p>
    <w:p w:rsidR="00AB46EC" w:rsidRDefault="00AB46EC" w:rsidP="0087472F">
      <w:pPr>
        <w:ind w:firstLine="709"/>
        <w:jc w:val="both"/>
      </w:pPr>
    </w:p>
    <w:p w:rsidR="00AB46EC" w:rsidRPr="00FE17ED" w:rsidRDefault="00AB46EC" w:rsidP="00AB46EC">
      <w:pPr>
        <w:ind w:firstLine="720"/>
        <w:jc w:val="both"/>
      </w:pPr>
      <w:r w:rsidRPr="00FE17ED">
        <w:t xml:space="preserve">5.Определить время для рассмотрения указанного вопроса на заседании Законодательного Собрания - 5 минут, в том числе для доклада </w:t>
      </w:r>
      <w:r>
        <w:t xml:space="preserve">     </w:t>
      </w:r>
      <w:r w:rsidRPr="00FE17ED">
        <w:t>- 2 минуты.</w:t>
      </w:r>
    </w:p>
    <w:p w:rsidR="001E2AD4" w:rsidRDefault="001E2AD4" w:rsidP="00F92AD1">
      <w:pPr>
        <w:ind w:firstLine="709"/>
        <w:jc w:val="both"/>
      </w:pPr>
    </w:p>
    <w:p w:rsidR="00CE674F" w:rsidRDefault="00CE674F" w:rsidP="00CE674F">
      <w:pPr>
        <w:pStyle w:val="a3"/>
        <w:tabs>
          <w:tab w:val="clear" w:pos="4153"/>
          <w:tab w:val="clear" w:pos="8306"/>
        </w:tabs>
        <w:jc w:val="both"/>
      </w:pPr>
    </w:p>
    <w:p w:rsidR="00FB7253" w:rsidRDefault="00FB7253" w:rsidP="00CE674F">
      <w:pPr>
        <w:pStyle w:val="a3"/>
        <w:tabs>
          <w:tab w:val="clear" w:pos="4153"/>
          <w:tab w:val="clear" w:pos="8306"/>
        </w:tabs>
        <w:jc w:val="both"/>
      </w:pPr>
    </w:p>
    <w:p w:rsidR="00EA3EFE" w:rsidRDefault="00CD4034" w:rsidP="00CD4034">
      <w:r>
        <w:t>Председатель комитета                                                                         Е.А. Зотов</w:t>
      </w:r>
    </w:p>
    <w:p w:rsidR="00EA3EFE" w:rsidRDefault="00EA3EFE" w:rsidP="00CD4034"/>
    <w:sectPr w:rsidR="00EA3EFE" w:rsidSect="002C5DBB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194" w:rsidRDefault="00894194">
      <w:r>
        <w:separator/>
      </w:r>
    </w:p>
  </w:endnote>
  <w:endnote w:type="continuationSeparator" w:id="0">
    <w:p w:rsidR="00894194" w:rsidRDefault="00894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194" w:rsidRDefault="00894194">
      <w:r>
        <w:separator/>
      </w:r>
    </w:p>
  </w:footnote>
  <w:footnote w:type="continuationSeparator" w:id="0">
    <w:p w:rsidR="00894194" w:rsidRDefault="008941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B46EC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  <w:p w:rsidR="002C5DBB" w:rsidRDefault="002C5DBB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606E"/>
    <w:rsid w:val="000E1498"/>
    <w:rsid w:val="0011380F"/>
    <w:rsid w:val="00113E27"/>
    <w:rsid w:val="00117D97"/>
    <w:rsid w:val="00123507"/>
    <w:rsid w:val="0015104F"/>
    <w:rsid w:val="00151BB0"/>
    <w:rsid w:val="00152A64"/>
    <w:rsid w:val="00155065"/>
    <w:rsid w:val="001718FB"/>
    <w:rsid w:val="0017227B"/>
    <w:rsid w:val="00190E72"/>
    <w:rsid w:val="001A2317"/>
    <w:rsid w:val="001A6AC8"/>
    <w:rsid w:val="001A76E1"/>
    <w:rsid w:val="001C1504"/>
    <w:rsid w:val="001C4715"/>
    <w:rsid w:val="001E2AD4"/>
    <w:rsid w:val="00201F7D"/>
    <w:rsid w:val="002171D7"/>
    <w:rsid w:val="00222830"/>
    <w:rsid w:val="002743E1"/>
    <w:rsid w:val="00274D89"/>
    <w:rsid w:val="00291EFE"/>
    <w:rsid w:val="002A04AA"/>
    <w:rsid w:val="002B68BF"/>
    <w:rsid w:val="002C5DBB"/>
    <w:rsid w:val="002D3793"/>
    <w:rsid w:val="002D66E8"/>
    <w:rsid w:val="002E46B4"/>
    <w:rsid w:val="002F02CB"/>
    <w:rsid w:val="00303019"/>
    <w:rsid w:val="0030603C"/>
    <w:rsid w:val="00320F2B"/>
    <w:rsid w:val="003656AB"/>
    <w:rsid w:val="00365A05"/>
    <w:rsid w:val="00372A76"/>
    <w:rsid w:val="00397122"/>
    <w:rsid w:val="003B3C24"/>
    <w:rsid w:val="003B54B8"/>
    <w:rsid w:val="003C4624"/>
    <w:rsid w:val="003E6834"/>
    <w:rsid w:val="00452707"/>
    <w:rsid w:val="0046121A"/>
    <w:rsid w:val="004B30F2"/>
    <w:rsid w:val="004C102E"/>
    <w:rsid w:val="004E3D78"/>
    <w:rsid w:val="004F2B43"/>
    <w:rsid w:val="00500F87"/>
    <w:rsid w:val="00504E7F"/>
    <w:rsid w:val="00545C88"/>
    <w:rsid w:val="00564CFC"/>
    <w:rsid w:val="00595F16"/>
    <w:rsid w:val="005B22C4"/>
    <w:rsid w:val="005B31CB"/>
    <w:rsid w:val="005E0561"/>
    <w:rsid w:val="005E1C5A"/>
    <w:rsid w:val="005F0592"/>
    <w:rsid w:val="005F1313"/>
    <w:rsid w:val="00641295"/>
    <w:rsid w:val="00644B73"/>
    <w:rsid w:val="00651DF6"/>
    <w:rsid w:val="006648AE"/>
    <w:rsid w:val="00667282"/>
    <w:rsid w:val="00680ED4"/>
    <w:rsid w:val="006A0FF4"/>
    <w:rsid w:val="006A5070"/>
    <w:rsid w:val="00702C57"/>
    <w:rsid w:val="00726912"/>
    <w:rsid w:val="0073130C"/>
    <w:rsid w:val="00733319"/>
    <w:rsid w:val="0077354F"/>
    <w:rsid w:val="007867BE"/>
    <w:rsid w:val="00794BF3"/>
    <w:rsid w:val="007A4201"/>
    <w:rsid w:val="007E1C72"/>
    <w:rsid w:val="007F0F0C"/>
    <w:rsid w:val="008322E5"/>
    <w:rsid w:val="00836F71"/>
    <w:rsid w:val="00837742"/>
    <w:rsid w:val="00847A37"/>
    <w:rsid w:val="00871750"/>
    <w:rsid w:val="0087472F"/>
    <w:rsid w:val="00877725"/>
    <w:rsid w:val="00894194"/>
    <w:rsid w:val="008B702C"/>
    <w:rsid w:val="008C6644"/>
    <w:rsid w:val="008D2893"/>
    <w:rsid w:val="008E22D8"/>
    <w:rsid w:val="008E5211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85321"/>
    <w:rsid w:val="00986E1B"/>
    <w:rsid w:val="009C596A"/>
    <w:rsid w:val="009C78D2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B3A66"/>
    <w:rsid w:val="00AB46EC"/>
    <w:rsid w:val="00AF65DB"/>
    <w:rsid w:val="00B222E7"/>
    <w:rsid w:val="00B26B2F"/>
    <w:rsid w:val="00B32BF3"/>
    <w:rsid w:val="00B409D3"/>
    <w:rsid w:val="00B410B8"/>
    <w:rsid w:val="00B50AFC"/>
    <w:rsid w:val="00B50E61"/>
    <w:rsid w:val="00B50FD1"/>
    <w:rsid w:val="00BB0F3D"/>
    <w:rsid w:val="00BF24C7"/>
    <w:rsid w:val="00C27A00"/>
    <w:rsid w:val="00C454F6"/>
    <w:rsid w:val="00C625C4"/>
    <w:rsid w:val="00C62908"/>
    <w:rsid w:val="00C67495"/>
    <w:rsid w:val="00C714E3"/>
    <w:rsid w:val="00CA7363"/>
    <w:rsid w:val="00CB76B2"/>
    <w:rsid w:val="00CD4034"/>
    <w:rsid w:val="00CD641A"/>
    <w:rsid w:val="00CD7525"/>
    <w:rsid w:val="00CE674F"/>
    <w:rsid w:val="00D02CCF"/>
    <w:rsid w:val="00D039B2"/>
    <w:rsid w:val="00D0633B"/>
    <w:rsid w:val="00D30E85"/>
    <w:rsid w:val="00D3588C"/>
    <w:rsid w:val="00D5361E"/>
    <w:rsid w:val="00D80476"/>
    <w:rsid w:val="00D8191D"/>
    <w:rsid w:val="00DA679F"/>
    <w:rsid w:val="00DC398D"/>
    <w:rsid w:val="00DC6172"/>
    <w:rsid w:val="00DD128C"/>
    <w:rsid w:val="00DE0A30"/>
    <w:rsid w:val="00E0415F"/>
    <w:rsid w:val="00E102D4"/>
    <w:rsid w:val="00E16FB4"/>
    <w:rsid w:val="00E23F0A"/>
    <w:rsid w:val="00E26EA4"/>
    <w:rsid w:val="00E30D1A"/>
    <w:rsid w:val="00E40EE0"/>
    <w:rsid w:val="00E53388"/>
    <w:rsid w:val="00E54EAC"/>
    <w:rsid w:val="00EA1EB3"/>
    <w:rsid w:val="00EA3EFE"/>
    <w:rsid w:val="00EB2BD7"/>
    <w:rsid w:val="00EB3875"/>
    <w:rsid w:val="00EE3549"/>
    <w:rsid w:val="00F10DE4"/>
    <w:rsid w:val="00F13005"/>
    <w:rsid w:val="00F16B04"/>
    <w:rsid w:val="00F5158F"/>
    <w:rsid w:val="00F53416"/>
    <w:rsid w:val="00F649A5"/>
    <w:rsid w:val="00F86EB9"/>
    <w:rsid w:val="00F92AD1"/>
    <w:rsid w:val="00FA23E1"/>
    <w:rsid w:val="00FB1587"/>
    <w:rsid w:val="00FB7253"/>
    <w:rsid w:val="00FC7630"/>
    <w:rsid w:val="00FD3EA8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D15B6-4B15-411F-8D55-D17BB334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Захарова Анна Валентиновна</cp:lastModifiedBy>
  <cp:revision>2</cp:revision>
  <cp:lastPrinted>2015-03-31T05:03:00Z</cp:lastPrinted>
  <dcterms:created xsi:type="dcterms:W3CDTF">2015-04-06T02:04:00Z</dcterms:created>
  <dcterms:modified xsi:type="dcterms:W3CDTF">2015-04-06T02:04:00Z</dcterms:modified>
</cp:coreProperties>
</file>