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48992696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882A10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9A3259">
        <w:trPr>
          <w:cantSplit/>
        </w:trPr>
        <w:tc>
          <w:tcPr>
            <w:tcW w:w="2977" w:type="dxa"/>
            <w:gridSpan w:val="2"/>
          </w:tcPr>
          <w:p w:rsidR="00357541" w:rsidRPr="009A3259" w:rsidRDefault="009A3259" w:rsidP="009A3259">
            <w:pPr>
              <w:spacing w:after="120"/>
              <w:ind w:firstLine="34"/>
              <w:rPr>
                <w:szCs w:val="28"/>
              </w:rPr>
            </w:pPr>
            <w:r w:rsidRPr="009A3259">
              <w:rPr>
                <w:szCs w:val="28"/>
              </w:rPr>
              <w:t>08.04.2015</w:t>
            </w:r>
          </w:p>
        </w:tc>
        <w:tc>
          <w:tcPr>
            <w:tcW w:w="4253" w:type="dxa"/>
            <w:gridSpan w:val="2"/>
          </w:tcPr>
          <w:p w:rsidR="00357541" w:rsidRPr="009A3259" w:rsidRDefault="00357541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357541" w:rsidRPr="009A3259" w:rsidRDefault="00357541">
            <w:pPr>
              <w:jc w:val="right"/>
              <w:rPr>
                <w:szCs w:val="28"/>
              </w:rPr>
            </w:pPr>
            <w:r w:rsidRPr="009A3259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9A3259" w:rsidRDefault="00B803DE">
            <w:pPr>
              <w:ind w:hanging="107"/>
              <w:rPr>
                <w:szCs w:val="28"/>
              </w:rPr>
            </w:pPr>
            <w:r w:rsidRPr="009A3259">
              <w:rPr>
                <w:szCs w:val="28"/>
              </w:rPr>
              <w:t xml:space="preserve"> </w:t>
            </w:r>
            <w:r w:rsidR="009A3259" w:rsidRPr="009A3259">
              <w:rPr>
                <w:szCs w:val="28"/>
              </w:rPr>
              <w:t>369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5B4E34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"Об отходах производства и потребления в Приморском крае" (</w:t>
            </w:r>
            <w:r w:rsidR="005B4E34">
              <w:t>третье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отходах производства и потребления в Приморском крае",</w:t>
      </w:r>
      <w:r w:rsidR="008D30B1">
        <w:t xml:space="preserve"> подготовленный к рассмотрению в </w:t>
      </w:r>
      <w:r w:rsidR="005B4E34">
        <w:t>третьем</w:t>
      </w:r>
      <w:r w:rsidR="008D30B1">
        <w:t xml:space="preserve">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отходах производства и потребления в Приморском крае" </w:t>
      </w:r>
      <w:r w:rsidRPr="0045315B">
        <w:t xml:space="preserve">в </w:t>
      </w:r>
      <w:r w:rsidR="005B4E34">
        <w:t>третьем</w:t>
      </w:r>
      <w:r w:rsidRPr="0045315B">
        <w:t xml:space="preserve"> чтении на очередном заседании Законодательного Собрания в </w:t>
      </w:r>
      <w:r w:rsidR="008D30B1">
        <w:t>апреле</w:t>
      </w:r>
      <w:r w:rsidRPr="0045315B">
        <w:t xml:space="preserve"> 201</w:t>
      </w:r>
      <w:r>
        <w:t>5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2</w:t>
      </w:r>
      <w:r>
        <w:t>.</w:t>
      </w:r>
      <w:r w:rsidRPr="0045315B">
        <w:t>Рекомендовать Законодательному Собранию принять указанный законопрое</w:t>
      </w:r>
      <w:proofErr w:type="gramStart"/>
      <w:r w:rsidRPr="0045315B">
        <w:t xml:space="preserve">кт в </w:t>
      </w:r>
      <w:r w:rsidR="005B4E34">
        <w:t>тр</w:t>
      </w:r>
      <w:proofErr w:type="gramEnd"/>
      <w:r w:rsidR="005B4E34">
        <w:t>етьем</w:t>
      </w:r>
      <w:r w:rsidRPr="0045315B">
        <w:t xml:space="preserve"> чтении.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3</w:t>
      </w:r>
      <w:r>
        <w:t>.</w:t>
      </w:r>
      <w:r w:rsidRPr="0045315B">
        <w:t xml:space="preserve">Поручить </w:t>
      </w:r>
      <w:r>
        <w:t>Корнееву Ю.А.</w:t>
      </w:r>
      <w:r w:rsidRPr="0045315B">
        <w:t xml:space="preserve">, заместителю председателя комитета по </w:t>
      </w:r>
      <w:proofErr w:type="gramStart"/>
      <w:r w:rsidRPr="0045315B">
        <w:t>продовольственной</w:t>
      </w:r>
      <w:proofErr w:type="gramEnd"/>
      <w:r w:rsidRPr="0045315B">
        <w:t xml:space="preserve"> политике и природопользованию, выступить на заседании Законодательного С</w:t>
      </w:r>
      <w:r w:rsidR="00882A10">
        <w:t xml:space="preserve">обрания с докладом по </w:t>
      </w:r>
      <w:r w:rsidR="005B4E34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9A3259">
        <w:t>4</w:t>
      </w:r>
      <w:bookmarkStart w:id="0" w:name="_GoBack"/>
      <w:bookmarkEnd w:id="0"/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20003C"/>
    <w:rsid w:val="00357541"/>
    <w:rsid w:val="003F2358"/>
    <w:rsid w:val="00461E2B"/>
    <w:rsid w:val="005B4E34"/>
    <w:rsid w:val="007128C1"/>
    <w:rsid w:val="00882A10"/>
    <w:rsid w:val="008D30B1"/>
    <w:rsid w:val="009A3259"/>
    <w:rsid w:val="009E5CD9"/>
    <w:rsid w:val="00B803DE"/>
    <w:rsid w:val="00BE16C2"/>
    <w:rsid w:val="00C9335B"/>
    <w:rsid w:val="00C958B6"/>
    <w:rsid w:val="00CE48D5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22</TotalTime>
  <Pages>1</Pages>
  <Words>155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7</cp:revision>
  <cp:lastPrinted>2015-04-03T00:41:00Z</cp:lastPrinted>
  <dcterms:created xsi:type="dcterms:W3CDTF">2015-03-12T00:21:00Z</dcterms:created>
  <dcterms:modified xsi:type="dcterms:W3CDTF">2015-04-07T05:50:00Z</dcterms:modified>
</cp:coreProperties>
</file>