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99225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1756" w:rsidRDefault="00EA1756" w:rsidP="00EA17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EA1756" w:rsidRPr="00A07866" w:rsidRDefault="00EA1756" w:rsidP="00EA17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EA1756" w:rsidRPr="00AB4EC1" w:rsidRDefault="00EA1756" w:rsidP="00EA1756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i/>
          <w:caps/>
          <w:szCs w:val="28"/>
        </w:rPr>
      </w:pPr>
    </w:p>
    <w:p w:rsidR="00EA1756" w:rsidRPr="007C5CF4" w:rsidRDefault="00EA1756" w:rsidP="00EA1756">
      <w:pPr>
        <w:ind w:firstLine="709"/>
        <w:jc w:val="both"/>
      </w:pPr>
      <w:r>
        <w:t>Принят Законодательным Собранием Приморского края 25 марта 2015 года</w:t>
      </w:r>
    </w:p>
    <w:p w:rsidR="00EA1756" w:rsidRPr="0076321E" w:rsidRDefault="00EA1756" w:rsidP="00EA1756">
      <w:pPr>
        <w:ind w:firstLine="720"/>
        <w:rPr>
          <w:szCs w:val="28"/>
        </w:rPr>
      </w:pP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 Приморского края от 7 августа 2013 года № 227-КЗ "О системе капитального ремонта многоквартирных домов в Приморском крае" (Ведомости Законодательного Собрания Приморского края, 2013, № 55, стр. 5; 2014, № 70, стр. 56, № 73, стр. 30, № 78, стр. 21, № 98, стр. 56) следующие изменения: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15: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части 3 слова "орган исполнительной власти Приморского края, осуществляющий деятельность в области жилищно-коммунального хозяйства," заменить словами "уполномоченный Администрацией Приморского края орган исполнительной власти Приморского края (далее - уполномоченный орган)";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части 4 слова "</w:t>
      </w:r>
      <w:r w:rsidR="000D261E">
        <w:rPr>
          <w:szCs w:val="28"/>
        </w:rPr>
        <w:t>О</w:t>
      </w:r>
      <w:r>
        <w:rPr>
          <w:szCs w:val="28"/>
        </w:rPr>
        <w:t>рган исполнительной власти Приморского края, осуществляющий деятельность в области жилищно-коммунального хозяйства</w:t>
      </w:r>
      <w:r w:rsidR="000D261E">
        <w:rPr>
          <w:szCs w:val="28"/>
        </w:rPr>
        <w:t>,</w:t>
      </w:r>
      <w:r>
        <w:rPr>
          <w:szCs w:val="28"/>
        </w:rPr>
        <w:t>" заменить словами "</w:t>
      </w:r>
      <w:r w:rsidR="000D261E">
        <w:rPr>
          <w:szCs w:val="28"/>
        </w:rPr>
        <w:t>У</w:t>
      </w:r>
      <w:r>
        <w:rPr>
          <w:szCs w:val="28"/>
        </w:rPr>
        <w:t xml:space="preserve">полномоченный орган"; 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части 5 слова "орган исполнительной власти Приморского края, осуществляющий деятельность в области жилищно-коммунального хозяйства</w:t>
      </w:r>
      <w:r w:rsidR="000D261E">
        <w:rPr>
          <w:szCs w:val="28"/>
        </w:rPr>
        <w:t>,</w:t>
      </w:r>
      <w:r>
        <w:rPr>
          <w:szCs w:val="28"/>
        </w:rPr>
        <w:t>" заменить словами "уполномоченный орган";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г)в части 8 слова "орган</w:t>
      </w:r>
      <w:r w:rsidR="000D261E">
        <w:rPr>
          <w:szCs w:val="28"/>
        </w:rPr>
        <w:t>у</w:t>
      </w:r>
      <w:r>
        <w:rPr>
          <w:szCs w:val="28"/>
        </w:rPr>
        <w:t xml:space="preserve"> исполнительной власти Приморского края, осуществляющ</w:t>
      </w:r>
      <w:r w:rsidR="000D261E">
        <w:rPr>
          <w:szCs w:val="28"/>
        </w:rPr>
        <w:t>ему</w:t>
      </w:r>
      <w:r>
        <w:rPr>
          <w:szCs w:val="28"/>
        </w:rPr>
        <w:t xml:space="preserve"> деятельность в области жилищно-коммунального хозяйства</w:t>
      </w:r>
      <w:r w:rsidR="000D261E">
        <w:rPr>
          <w:szCs w:val="28"/>
        </w:rPr>
        <w:t>,</w:t>
      </w:r>
      <w:r>
        <w:rPr>
          <w:szCs w:val="28"/>
        </w:rPr>
        <w:t>" заменить словами "уполномоченн</w:t>
      </w:r>
      <w:r w:rsidR="000D261E">
        <w:rPr>
          <w:szCs w:val="28"/>
        </w:rPr>
        <w:t>ому</w:t>
      </w:r>
      <w:r>
        <w:rPr>
          <w:szCs w:val="28"/>
        </w:rPr>
        <w:t xml:space="preserve"> орган</w:t>
      </w:r>
      <w:r w:rsidR="000D261E">
        <w:rPr>
          <w:szCs w:val="28"/>
        </w:rPr>
        <w:t>у</w:t>
      </w:r>
      <w:r>
        <w:rPr>
          <w:szCs w:val="28"/>
        </w:rPr>
        <w:t>";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4 статьи 30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"органа исполнительной власти Приморского края, осуществляющего деятельность в области жилищно-коммунального хозяйства" заменить словами "уполномоченного органа";</w:t>
      </w:r>
    </w:p>
    <w:p w:rsidR="00EA1756" w:rsidRDefault="00EA1756" w:rsidP="00EA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пункте 2 части 4 статьи 31 слова "органа исполнительной власти Приморского края, осуществляющего деятельность в области жилищно-коммунального хозяйства" заменить словами "уполномоченного органа".</w:t>
      </w:r>
    </w:p>
    <w:p w:rsidR="00EA1756" w:rsidRDefault="00EA1756" w:rsidP="00EA1756">
      <w:pPr>
        <w:ind w:firstLine="709"/>
        <w:rPr>
          <w:szCs w:val="28"/>
        </w:rPr>
      </w:pPr>
    </w:p>
    <w:p w:rsidR="00EA1756" w:rsidRDefault="00EA1756" w:rsidP="00EA1756">
      <w:pPr>
        <w:ind w:firstLine="709"/>
        <w:rPr>
          <w:szCs w:val="28"/>
        </w:rPr>
      </w:pPr>
    </w:p>
    <w:p w:rsidR="00EA1756" w:rsidRDefault="00EA1756" w:rsidP="00EA1756">
      <w:pPr>
        <w:ind w:firstLine="709"/>
        <w:rPr>
          <w:szCs w:val="28"/>
        </w:rPr>
      </w:pPr>
    </w:p>
    <w:p w:rsidR="00EA1756" w:rsidRDefault="00EA1756" w:rsidP="00EA1756">
      <w:pPr>
        <w:ind w:firstLine="709"/>
        <w:rPr>
          <w:szCs w:val="28"/>
        </w:rPr>
      </w:pPr>
    </w:p>
    <w:p w:rsidR="00EA1756" w:rsidRDefault="00EA1756" w:rsidP="00EA1756">
      <w:pPr>
        <w:ind w:firstLine="709"/>
        <w:rPr>
          <w:szCs w:val="28"/>
        </w:rPr>
      </w:pPr>
    </w:p>
    <w:p w:rsidR="00EA1756" w:rsidRDefault="00EA1756" w:rsidP="00EA1756">
      <w:pPr>
        <w:ind w:firstLine="709"/>
        <w:rPr>
          <w:szCs w:val="28"/>
        </w:rPr>
      </w:pPr>
    </w:p>
    <w:p w:rsidR="00EA1756" w:rsidRDefault="00EA1756" w:rsidP="00EA1756">
      <w:pPr>
        <w:ind w:firstLine="709"/>
        <w:rPr>
          <w:szCs w:val="28"/>
        </w:rPr>
      </w:pPr>
    </w:p>
    <w:p w:rsidR="00EA1756" w:rsidRDefault="00EA1756" w:rsidP="00EA1756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СТАТЬЯ 2.</w:t>
      </w:r>
    </w:p>
    <w:p w:rsidR="00EA1756" w:rsidRDefault="00EA1756" w:rsidP="00EA1756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EA1756" w:rsidRDefault="00EA1756" w:rsidP="00EA175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A1756" w:rsidRDefault="00EA1756" w:rsidP="00EA175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A1756" w:rsidRDefault="00EA1756" w:rsidP="00EA175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A1756" w:rsidRDefault="00EA1756" w:rsidP="00EA1756">
      <w:pPr>
        <w:tabs>
          <w:tab w:val="left" w:pos="5477"/>
        </w:tabs>
        <w:autoSpaceDE w:val="0"/>
        <w:autoSpaceDN w:val="0"/>
        <w:adjustRightInd w:val="0"/>
        <w:jc w:val="both"/>
      </w:pPr>
      <w:r w:rsidRPr="003D364E">
        <w:t>Губернатор края</w:t>
      </w:r>
      <w:r w:rsidRPr="003D364E"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962396" w:rsidRDefault="00962396" w:rsidP="00962396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62396" w:rsidRDefault="00962396" w:rsidP="0096239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7 апреля 2015 года</w:t>
      </w:r>
    </w:p>
    <w:p w:rsidR="00962396" w:rsidRDefault="00962396" w:rsidP="00962396">
      <w:r>
        <w:rPr>
          <w:szCs w:val="28"/>
        </w:rPr>
        <w:t>№ 58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p w:rsidR="00962396" w:rsidRDefault="00962396"/>
    <w:sectPr w:rsidR="00962396" w:rsidSect="00EA175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F94" w:rsidRDefault="00CA1F94">
      <w:r>
        <w:separator/>
      </w:r>
    </w:p>
  </w:endnote>
  <w:endnote w:type="continuationSeparator" w:id="0">
    <w:p w:rsidR="00CA1F94" w:rsidRDefault="00CA1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F94" w:rsidRDefault="00CA1F94">
      <w:r>
        <w:separator/>
      </w:r>
    </w:p>
  </w:footnote>
  <w:footnote w:type="continuationSeparator" w:id="0">
    <w:p w:rsidR="00CA1F94" w:rsidRDefault="00CA1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756" w:rsidRDefault="00EA1756" w:rsidP="00EA175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6239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1756"/>
    <w:rsid w:val="0003291F"/>
    <w:rsid w:val="000728EE"/>
    <w:rsid w:val="000D261E"/>
    <w:rsid w:val="00380EE1"/>
    <w:rsid w:val="003B26E7"/>
    <w:rsid w:val="0047435B"/>
    <w:rsid w:val="005A2827"/>
    <w:rsid w:val="00962396"/>
    <w:rsid w:val="00AB70F9"/>
    <w:rsid w:val="00AC31EC"/>
    <w:rsid w:val="00B14397"/>
    <w:rsid w:val="00BE0544"/>
    <w:rsid w:val="00CA1F94"/>
    <w:rsid w:val="00E34273"/>
    <w:rsid w:val="00E60B2A"/>
    <w:rsid w:val="00EA1756"/>
    <w:rsid w:val="00EF6CD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EA175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EA1756"/>
    <w:rPr>
      <w:sz w:val="28"/>
    </w:rPr>
  </w:style>
  <w:style w:type="paragraph" w:styleId="a6">
    <w:name w:val="Balloon Text"/>
    <w:basedOn w:val="a"/>
    <w:link w:val="a7"/>
    <w:rsid w:val="00EA17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A1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6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2015-03-25T04:31:00Z</cp:lastPrinted>
  <dcterms:created xsi:type="dcterms:W3CDTF">2015-04-07T04:36:00Z</dcterms:created>
  <dcterms:modified xsi:type="dcterms:W3CDTF">2015-04-07T04:36:00Z</dcterms:modified>
</cp:coreProperties>
</file>