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85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67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67EF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67EF" w:rsidRPr="000F67EF">
              <w:rPr>
                <w:szCs w:val="28"/>
              </w:rPr>
              <w:t>1836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67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67EF" w:rsidP="0094344A">
            <w:pPr>
              <w:ind w:left="-108"/>
              <w:jc w:val="both"/>
            </w:pPr>
            <w:r w:rsidRPr="00B0784E">
              <w:t xml:space="preserve">О протесте прокурора </w:t>
            </w:r>
            <w:proofErr w:type="spellStart"/>
            <w:r w:rsidRPr="00B0784E">
              <w:t>Приморско</w:t>
            </w:r>
            <w:r>
              <w:t>-</w:t>
            </w:r>
            <w:r w:rsidRPr="00B0784E">
              <w:t>го</w:t>
            </w:r>
            <w:proofErr w:type="spellEnd"/>
            <w:r w:rsidRPr="00B0784E">
              <w:t xml:space="preserve"> края от 11.03.2015 №</w:t>
            </w:r>
            <w:r>
              <w:t xml:space="preserve"> </w:t>
            </w:r>
            <w:r w:rsidRPr="00B0784E">
              <w:t>7/3-3-2015</w:t>
            </w:r>
            <w:r>
              <w:t xml:space="preserve"> на постановление Законодатель</w:t>
            </w:r>
            <w:r>
              <w:t>-</w:t>
            </w:r>
            <w:proofErr w:type="spellStart"/>
            <w:r>
              <w:t>ного</w:t>
            </w:r>
            <w:proofErr w:type="spellEnd"/>
            <w:r>
              <w:t xml:space="preserve"> Собрания Приморского края </w:t>
            </w:r>
            <w:r>
              <w:rPr>
                <w:szCs w:val="28"/>
              </w:rPr>
              <w:t xml:space="preserve">от 28.01.2015 № 1727 "О согласовании отчуждения из собственности Приморского края самоходной баржи "Катер </w:t>
            </w:r>
            <w:proofErr w:type="gramStart"/>
            <w:r>
              <w:rPr>
                <w:szCs w:val="28"/>
              </w:rPr>
              <w:t>СБ</w:t>
            </w:r>
            <w:proofErr w:type="gramEnd"/>
            <w:r>
              <w:rPr>
                <w:szCs w:val="28"/>
              </w:rPr>
              <w:t>"</w:t>
            </w:r>
          </w:p>
          <w:p w:rsidR="000B3FB2" w:rsidRPr="000F67EF" w:rsidRDefault="000B3FB2" w:rsidP="0094344A">
            <w:pPr>
              <w:ind w:left="-108"/>
              <w:jc w:val="both"/>
            </w:pPr>
          </w:p>
        </w:tc>
      </w:tr>
    </w:tbl>
    <w:p w:rsidR="000F67EF" w:rsidRDefault="000F67EF" w:rsidP="000F67EF">
      <w:pPr>
        <w:ind w:firstLine="720"/>
        <w:jc w:val="both"/>
      </w:pPr>
      <w:r>
        <w:t>Рассмотрев и обсудив протест прокурора Приморского края от </w:t>
      </w:r>
      <w:r w:rsidRPr="00B0784E">
        <w:t>11.03.2015 №</w:t>
      </w:r>
      <w:r>
        <w:t xml:space="preserve"> </w:t>
      </w:r>
      <w:r w:rsidRPr="00B0784E">
        <w:t>7/3-3-2015</w:t>
      </w:r>
      <w:r>
        <w:t xml:space="preserve"> на постановление Законодательного Собрания Приморского края </w:t>
      </w:r>
      <w:r>
        <w:rPr>
          <w:szCs w:val="28"/>
        </w:rPr>
        <w:t xml:space="preserve">от 28.01.2015 № 1727 "О согласовании отчуждения из собственности Приморского края самоходной баржи "Катер </w:t>
      </w:r>
      <w:proofErr w:type="gramStart"/>
      <w:r>
        <w:rPr>
          <w:szCs w:val="28"/>
        </w:rPr>
        <w:t>СБ</w:t>
      </w:r>
      <w:proofErr w:type="gramEnd"/>
      <w:r>
        <w:rPr>
          <w:szCs w:val="28"/>
        </w:rPr>
        <w:t>",</w:t>
      </w:r>
      <w:r w:rsidRPr="00B0784E">
        <w:t xml:space="preserve"> </w:t>
      </w:r>
      <w:r>
        <w:t>Законодательное Собрание Приморского края</w:t>
      </w:r>
    </w:p>
    <w:p w:rsidR="000F67EF" w:rsidRDefault="000F67EF" w:rsidP="000F67EF"/>
    <w:p w:rsidR="000F67EF" w:rsidRDefault="000F67EF" w:rsidP="000F67EF">
      <w:r>
        <w:t>ПОСТАНОВЛЯЕТ:</w:t>
      </w:r>
    </w:p>
    <w:p w:rsidR="000F67EF" w:rsidRDefault="000F67EF" w:rsidP="000F67EF"/>
    <w:p w:rsidR="000F67EF" w:rsidRDefault="000F67EF" w:rsidP="000F67EF">
      <w:pPr>
        <w:ind w:firstLine="709"/>
        <w:jc w:val="both"/>
      </w:pPr>
      <w:r>
        <w:t xml:space="preserve">1.Протест прокурора Приморского края от </w:t>
      </w:r>
      <w:r w:rsidRPr="00B0784E">
        <w:t>11.03.2015 №7/3-3-2015</w:t>
      </w:r>
      <w:r>
        <w:t xml:space="preserve"> на постановление Законодательного Собрания Приморского края </w:t>
      </w:r>
      <w:r>
        <w:rPr>
          <w:szCs w:val="28"/>
        </w:rPr>
        <w:t xml:space="preserve">от 28.01.2015 № 1727 "О согласовании отчуждения из собственности Приморского края самоходной баржи "Катер </w:t>
      </w:r>
      <w:proofErr w:type="gramStart"/>
      <w:r>
        <w:rPr>
          <w:szCs w:val="28"/>
        </w:rPr>
        <w:t>СБ</w:t>
      </w:r>
      <w:proofErr w:type="gramEnd"/>
      <w:r>
        <w:rPr>
          <w:szCs w:val="28"/>
        </w:rPr>
        <w:t xml:space="preserve">" </w:t>
      </w:r>
      <w:r>
        <w:t>удовлетворить.</w:t>
      </w:r>
    </w:p>
    <w:p w:rsidR="000F67EF" w:rsidRDefault="000F67EF" w:rsidP="000F67EF">
      <w:pPr>
        <w:ind w:firstLine="709"/>
        <w:jc w:val="both"/>
        <w:rPr>
          <w:szCs w:val="28"/>
        </w:rPr>
      </w:pPr>
    </w:p>
    <w:p w:rsidR="000F67EF" w:rsidRDefault="000F67EF" w:rsidP="000F67EF">
      <w:pPr>
        <w:ind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экономической политике и собственности (Костенко) подготовить и внести </w:t>
      </w:r>
      <w:r w:rsidRPr="00495D64">
        <w:rPr>
          <w:szCs w:val="28"/>
        </w:rPr>
        <w:t>на рассмотрение Законодательного Собрания</w:t>
      </w:r>
      <w:r>
        <w:rPr>
          <w:szCs w:val="28"/>
        </w:rPr>
        <w:t xml:space="preserve"> проект постановления Законодательного Собрания "О признании утратившим силу постановления </w:t>
      </w:r>
      <w:r>
        <w:t xml:space="preserve">Законодательного Собрания Приморского края </w:t>
      </w:r>
      <w:r>
        <w:rPr>
          <w:szCs w:val="28"/>
        </w:rPr>
        <w:t>от 28.01.2015 № 1727 "О согласовании отчуждения из собственности Приморского края самоходной баржи "Катер </w:t>
      </w:r>
      <w:proofErr w:type="gramStart"/>
      <w:r>
        <w:rPr>
          <w:szCs w:val="28"/>
        </w:rPr>
        <w:t>СБ</w:t>
      </w:r>
      <w:proofErr w:type="gramEnd"/>
      <w:r>
        <w:rPr>
          <w:szCs w:val="28"/>
        </w:rPr>
        <w:t>".</w:t>
      </w:r>
    </w:p>
    <w:p w:rsidR="000F67EF" w:rsidRDefault="000F67EF" w:rsidP="000F67EF">
      <w:pPr>
        <w:ind w:firstLine="709"/>
        <w:jc w:val="both"/>
        <w:rPr>
          <w:szCs w:val="28"/>
        </w:rPr>
      </w:pPr>
    </w:p>
    <w:p w:rsidR="000F67EF" w:rsidRDefault="000F67EF" w:rsidP="000F67E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F67EF" w:rsidRDefault="000F67EF" w:rsidP="000F67EF">
      <w:pPr>
        <w:ind w:firstLine="709"/>
        <w:jc w:val="both"/>
      </w:pPr>
    </w:p>
    <w:p w:rsidR="000F67EF" w:rsidRDefault="000F67EF" w:rsidP="000F67EF">
      <w:pPr>
        <w:jc w:val="both"/>
      </w:pPr>
    </w:p>
    <w:p w:rsidR="000F67EF" w:rsidRDefault="000F67EF" w:rsidP="000F67EF">
      <w:pPr>
        <w:jc w:val="both"/>
      </w:pPr>
    </w:p>
    <w:p w:rsidR="000F67EF" w:rsidRDefault="000F67EF" w:rsidP="000F67EF">
      <w:pPr>
        <w:jc w:val="both"/>
      </w:pPr>
      <w:r>
        <w:t>Председатель</w:t>
      </w:r>
    </w:p>
    <w:p w:rsidR="00931FD6" w:rsidRDefault="000F67EF" w:rsidP="000F67EF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79" w:rsidRDefault="002A4A79">
      <w:r>
        <w:separator/>
      </w:r>
    </w:p>
  </w:endnote>
  <w:endnote w:type="continuationSeparator" w:id="0">
    <w:p w:rsidR="002A4A79" w:rsidRDefault="002A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79" w:rsidRDefault="002A4A79">
      <w:r>
        <w:separator/>
      </w:r>
    </w:p>
  </w:footnote>
  <w:footnote w:type="continuationSeparator" w:id="0">
    <w:p w:rsidR="002A4A79" w:rsidRDefault="002A4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7EF"/>
    <w:rsid w:val="00057575"/>
    <w:rsid w:val="000B3FB2"/>
    <w:rsid w:val="000D628E"/>
    <w:rsid w:val="000E5228"/>
    <w:rsid w:val="000F67EF"/>
    <w:rsid w:val="00123119"/>
    <w:rsid w:val="00155F7F"/>
    <w:rsid w:val="002A4A7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2015-03-25T04:22:00Z</cp:lastPrinted>
  <dcterms:created xsi:type="dcterms:W3CDTF">2015-03-25T04:21:00Z</dcterms:created>
  <dcterms:modified xsi:type="dcterms:W3CDTF">2015-03-25T04:22:00Z</dcterms:modified>
</cp:coreProperties>
</file>