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87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68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68A2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68A2" w:rsidRPr="008968A2">
              <w:rPr>
                <w:szCs w:val="28"/>
              </w:rPr>
              <w:t>1832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68A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68A2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п</w:t>
            </w:r>
            <w:r w:rsidRPr="00415D04">
              <w:rPr>
                <w:szCs w:val="28"/>
              </w:rPr>
              <w:t xml:space="preserve">роекте закона Приморского края </w:t>
            </w:r>
            <w:r>
              <w:rPr>
                <w:szCs w:val="28"/>
              </w:rPr>
              <w:t xml:space="preserve">"О внесении изменения в Закон Приморского края "О сроке полномочий представительных органов и глав муниципальных образований Приморского края, порядке формирования </w:t>
            </w:r>
            <w:proofErr w:type="spellStart"/>
            <w:r>
              <w:rPr>
                <w:szCs w:val="28"/>
              </w:rPr>
              <w:t>представи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тельных органов муниципальных районов и порядке избрания глав муниципальных образований Приморского края"</w:t>
            </w:r>
            <w:proofErr w:type="gramEnd"/>
          </w:p>
          <w:p w:rsidR="000B3FB2" w:rsidRPr="008968A2" w:rsidRDefault="000B3FB2" w:rsidP="0094344A">
            <w:pPr>
              <w:ind w:left="-108"/>
              <w:jc w:val="both"/>
            </w:pPr>
          </w:p>
        </w:tc>
      </w:tr>
    </w:tbl>
    <w:p w:rsidR="008968A2" w:rsidRPr="00F2794F" w:rsidRDefault="008968A2" w:rsidP="008968A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8968A2" w:rsidRPr="00F2794F" w:rsidRDefault="008968A2" w:rsidP="008968A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8A2" w:rsidRPr="00F2794F" w:rsidRDefault="008968A2" w:rsidP="008968A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968A2" w:rsidRPr="00F2794F" w:rsidRDefault="008968A2" w:rsidP="008968A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8A2" w:rsidRDefault="008968A2" w:rsidP="008968A2">
      <w:pPr>
        <w:ind w:firstLine="708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"О внесении изменения в Закон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 </w:t>
      </w:r>
      <w:r>
        <w:t xml:space="preserve"> </w:t>
      </w:r>
      <w:r>
        <w:rPr>
          <w:szCs w:val="28"/>
        </w:rPr>
        <w:t>в первом чтении.</w:t>
      </w:r>
      <w:proofErr w:type="gramEnd"/>
    </w:p>
    <w:p w:rsidR="008968A2" w:rsidRDefault="008968A2" w:rsidP="008968A2">
      <w:pPr>
        <w:autoSpaceDE w:val="0"/>
        <w:autoSpaceDN w:val="0"/>
        <w:adjustRightInd w:val="0"/>
        <w:jc w:val="both"/>
        <w:rPr>
          <w:szCs w:val="28"/>
        </w:rPr>
      </w:pPr>
    </w:p>
    <w:p w:rsidR="008968A2" w:rsidRDefault="008968A2" w:rsidP="008968A2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8968A2" w:rsidRDefault="008968A2" w:rsidP="008968A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968A2" w:rsidRDefault="008968A2" w:rsidP="008968A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8968A2" w:rsidRDefault="008968A2" w:rsidP="008968A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968A2" w:rsidRDefault="008968A2" w:rsidP="008968A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68A2" w:rsidRPr="00F2794F" w:rsidRDefault="008968A2" w:rsidP="008968A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68A2" w:rsidRPr="00F2794F" w:rsidRDefault="008968A2" w:rsidP="008968A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FD6" w:rsidRDefault="008968A2" w:rsidP="008968A2">
      <w:pPr>
        <w:pStyle w:val="ConsNormal"/>
        <w:ind w:right="0" w:firstLine="0"/>
        <w:jc w:val="both"/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C30" w:rsidRDefault="00DF2C30">
      <w:r>
        <w:separator/>
      </w:r>
    </w:p>
  </w:endnote>
  <w:endnote w:type="continuationSeparator" w:id="0">
    <w:p w:rsidR="00DF2C30" w:rsidRDefault="00DF2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C30" w:rsidRDefault="00DF2C30">
      <w:r>
        <w:separator/>
      </w:r>
    </w:p>
  </w:footnote>
  <w:footnote w:type="continuationSeparator" w:id="0">
    <w:p w:rsidR="00DF2C30" w:rsidRDefault="00DF2C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68A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68A2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2C3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968A2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2015-03-25T04:26:00Z</cp:lastPrinted>
  <dcterms:created xsi:type="dcterms:W3CDTF">2015-03-25T04:25:00Z</dcterms:created>
  <dcterms:modified xsi:type="dcterms:W3CDTF">2015-03-25T04:26:00Z</dcterms:modified>
</cp:coreProperties>
</file>