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80154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C4CB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C4CBD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C4CBD" w:rsidRPr="00EC4CBD">
              <w:rPr>
                <w:szCs w:val="28"/>
              </w:rPr>
              <w:t>1827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C4CB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C4CBD" w:rsidP="0094344A">
            <w:pPr>
              <w:ind w:left="-108"/>
              <w:jc w:val="both"/>
            </w:pPr>
            <w:proofErr w:type="gramStart"/>
            <w:r w:rsidRPr="00EC4CBD">
              <w:t>Об обращении Законодательного Собрания Приморского края                       к Председателю Государственной Думы Федерального Собрания Российской Федерации Нарышкину С.Е. по вопросу внесения изменений в федеральное законодательство с целью усиления ответственности за действия, связанные с разливами нефтепродуктов и загрязнением окружающей среды</w:t>
            </w:r>
            <w:proofErr w:type="gramEnd"/>
          </w:p>
          <w:p w:rsidR="000B3FB2" w:rsidRPr="00EC4CBD" w:rsidRDefault="000B3FB2" w:rsidP="0094344A">
            <w:pPr>
              <w:ind w:left="-108"/>
              <w:jc w:val="both"/>
            </w:pPr>
          </w:p>
        </w:tc>
      </w:tr>
    </w:tbl>
    <w:p w:rsidR="00EC4CBD" w:rsidRDefault="00EC4CBD" w:rsidP="00EC4CBD">
      <w:pPr>
        <w:ind w:firstLine="709"/>
      </w:pPr>
      <w:r>
        <w:t>Законодательное Собрание Приморского края</w:t>
      </w:r>
    </w:p>
    <w:p w:rsidR="00EC4CBD" w:rsidRDefault="00EC4CBD" w:rsidP="00EC4CBD"/>
    <w:p w:rsidR="00EC4CBD" w:rsidRDefault="00EC4CBD" w:rsidP="00EC4CBD">
      <w:r>
        <w:t>ПОСТАНОВЛЯЕТ:</w:t>
      </w:r>
    </w:p>
    <w:p w:rsidR="00EC4CBD" w:rsidRDefault="00EC4CBD" w:rsidP="00EC4CBD"/>
    <w:p w:rsidR="00EC4CBD" w:rsidRDefault="00EC4CBD" w:rsidP="00EC4CBD">
      <w:pPr>
        <w:ind w:firstLine="709"/>
        <w:jc w:val="both"/>
      </w:pPr>
      <w:proofErr w:type="gramStart"/>
      <w:r>
        <w:t xml:space="preserve">1.Принять обращение Законодательного Собрания Приморского края к Председателю Государственной Думы Федерального Собрания Российской Федерации Нарышкину С.Е. </w:t>
      </w:r>
      <w:r w:rsidRPr="003B7024">
        <w:t xml:space="preserve">по вопросу внесения изменений в федеральное законодательство с целью усиления ответственности за действия, связанные с разливами нефтепродуктов и загрязнением окружающей среды </w:t>
      </w:r>
      <w:r>
        <w:t>(прилагается).</w:t>
      </w:r>
      <w:proofErr w:type="gramEnd"/>
    </w:p>
    <w:p w:rsidR="00EC4CBD" w:rsidRDefault="00EC4CBD" w:rsidP="00EC4CBD">
      <w:pPr>
        <w:ind w:firstLine="709"/>
      </w:pPr>
    </w:p>
    <w:p w:rsidR="00EC4CBD" w:rsidRDefault="00EC4CBD" w:rsidP="00EC4CBD">
      <w:pPr>
        <w:ind w:firstLine="709"/>
        <w:jc w:val="both"/>
      </w:pPr>
      <w:r>
        <w:t>2.Направить настоящее постановление Председателю Государственной Думы Федерального Собрания Российской Федерации.</w:t>
      </w:r>
    </w:p>
    <w:p w:rsidR="00EC4CBD" w:rsidRDefault="00EC4CBD" w:rsidP="00EC4CBD">
      <w:pPr>
        <w:ind w:firstLine="709"/>
      </w:pPr>
    </w:p>
    <w:p w:rsidR="00EC4CBD" w:rsidRDefault="00EC4CBD" w:rsidP="00EC4CBD">
      <w:pPr>
        <w:ind w:firstLine="709"/>
      </w:pPr>
      <w:r>
        <w:t>3.Настоящее постановление вступает в силу со дня его принятия.</w:t>
      </w:r>
    </w:p>
    <w:p w:rsidR="00EC4CBD" w:rsidRDefault="00EC4CBD" w:rsidP="00EC4CBD"/>
    <w:p w:rsidR="00EC4CBD" w:rsidRDefault="00EC4CBD" w:rsidP="00EC4CBD"/>
    <w:p w:rsidR="00EC4CBD" w:rsidRDefault="00EC4CBD" w:rsidP="00EC4CBD"/>
    <w:p w:rsidR="00EC4CBD" w:rsidRDefault="00EC4CBD" w:rsidP="00EC4CBD">
      <w:r>
        <w:t>Председатель</w:t>
      </w:r>
    </w:p>
    <w:p w:rsidR="00EC4CBD" w:rsidRDefault="00EC4CBD" w:rsidP="00EC4CBD">
      <w:r>
        <w:t>Законодательного Собрания                                                            В.В. Горчаков</w:t>
      </w:r>
    </w:p>
    <w:p w:rsidR="00EC4CBD" w:rsidRDefault="00EC4CBD" w:rsidP="00EC4CBD"/>
    <w:p w:rsidR="00EC4CBD" w:rsidRDefault="00EC4CBD" w:rsidP="00EC4CBD">
      <w:r>
        <w:t xml:space="preserve">  </w:t>
      </w:r>
      <w:bookmarkStart w:id="0" w:name="_GoBack"/>
      <w:bookmarkEnd w:id="0"/>
    </w:p>
    <w:sectPr w:rsidR="00EC4CB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902" w:rsidRDefault="00C71902">
      <w:r>
        <w:separator/>
      </w:r>
    </w:p>
  </w:endnote>
  <w:endnote w:type="continuationSeparator" w:id="0">
    <w:p w:rsidR="00C71902" w:rsidRDefault="00C71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902" w:rsidRDefault="00C71902">
      <w:r>
        <w:separator/>
      </w:r>
    </w:p>
  </w:footnote>
  <w:footnote w:type="continuationSeparator" w:id="0">
    <w:p w:rsidR="00C71902" w:rsidRDefault="00C719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4CB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71902"/>
    <w:rsid w:val="00CA7E54"/>
    <w:rsid w:val="00CE19DF"/>
    <w:rsid w:val="00D02716"/>
    <w:rsid w:val="00DF01B2"/>
    <w:rsid w:val="00E93A7F"/>
    <w:rsid w:val="00EC4CBD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2015-03-25T05:12:00Z</cp:lastPrinted>
  <dcterms:created xsi:type="dcterms:W3CDTF">2015-03-25T05:10:00Z</dcterms:created>
  <dcterms:modified xsi:type="dcterms:W3CDTF">2015-03-25T05:12:00Z</dcterms:modified>
</cp:coreProperties>
</file>