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895295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A6C0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A6C09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A6C09" w:rsidRPr="002A6C09">
              <w:rPr>
                <w:szCs w:val="28"/>
              </w:rPr>
              <w:t>1822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A6C0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A6C09" w:rsidP="0094344A">
            <w:pPr>
              <w:ind w:left="-108"/>
              <w:jc w:val="both"/>
            </w:pPr>
            <w:r w:rsidRPr="002A6C09">
              <w:t xml:space="preserve">О проекте закона Приморского края "О внесении изменения в Закон Приморского края "О системе капитального ремонта многоквартирных домов в </w:t>
            </w:r>
            <w:proofErr w:type="gramStart"/>
            <w:r w:rsidRPr="002A6C09">
              <w:t>При</w:t>
            </w:r>
            <w:r>
              <w:t>-</w:t>
            </w:r>
            <w:r w:rsidRPr="002A6C09">
              <w:t>морском</w:t>
            </w:r>
            <w:proofErr w:type="gramEnd"/>
            <w:r w:rsidRPr="002A6C09">
              <w:t xml:space="preserve"> крае"</w:t>
            </w:r>
          </w:p>
          <w:p w:rsidR="000B3FB2" w:rsidRPr="002A6C09" w:rsidRDefault="000B3FB2" w:rsidP="0094344A">
            <w:pPr>
              <w:ind w:left="-108"/>
              <w:jc w:val="both"/>
            </w:pPr>
          </w:p>
        </w:tc>
      </w:tr>
    </w:tbl>
    <w:p w:rsidR="002A6C09" w:rsidRDefault="002A6C09" w:rsidP="002A6C09">
      <w:pPr>
        <w:ind w:firstLine="720"/>
      </w:pPr>
      <w:r>
        <w:t xml:space="preserve">Законодательное Собрание Приморского края </w:t>
      </w:r>
    </w:p>
    <w:p w:rsidR="002A6C09" w:rsidRDefault="002A6C09" w:rsidP="002A6C09"/>
    <w:p w:rsidR="002A6C09" w:rsidRDefault="002A6C09" w:rsidP="002A6C09">
      <w:r>
        <w:t>ПОСТАНОВЛЯЕТ:</w:t>
      </w:r>
    </w:p>
    <w:p w:rsidR="002A6C09" w:rsidRDefault="002A6C09" w:rsidP="002A6C09">
      <w:pPr>
        <w:ind w:firstLine="709"/>
      </w:pPr>
    </w:p>
    <w:p w:rsidR="002A6C09" w:rsidRPr="003E64B3" w:rsidRDefault="002A6C09" w:rsidP="002A6C09">
      <w:pPr>
        <w:widowControl w:val="0"/>
        <w:ind w:firstLine="709"/>
        <w:jc w:val="both"/>
        <w:rPr>
          <w:szCs w:val="28"/>
        </w:rPr>
      </w:pPr>
      <w:proofErr w:type="gramStart"/>
      <w:r>
        <w:t xml:space="preserve">1.Отклонить  проект закона Приморского края "О внесении изменения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</w:t>
      </w:r>
      <w:r w:rsidR="00232D06">
        <w:t>,</w:t>
      </w:r>
      <w:bookmarkStart w:id="0" w:name="_GoBack"/>
      <w:bookmarkEnd w:id="0"/>
      <w:r>
        <w:t xml:space="preserve"> внесенный Думой города Владивостока.</w:t>
      </w:r>
      <w:proofErr w:type="gramEnd"/>
    </w:p>
    <w:p w:rsidR="002A6C09" w:rsidRDefault="002A6C09" w:rsidP="002A6C09">
      <w:pPr>
        <w:ind w:firstLine="709"/>
        <w:jc w:val="both"/>
      </w:pPr>
    </w:p>
    <w:p w:rsidR="002A6C09" w:rsidRPr="003E64B3" w:rsidRDefault="002A6C09" w:rsidP="002A6C09">
      <w:pPr>
        <w:widowControl w:val="0"/>
        <w:ind w:firstLine="709"/>
        <w:jc w:val="both"/>
        <w:rPr>
          <w:szCs w:val="28"/>
        </w:rPr>
      </w:pPr>
      <w:r w:rsidRPr="007105CC">
        <w:t>2.</w:t>
      </w:r>
      <w:r>
        <w:t>Направить настоящее постановление в Думу города Владивостока.</w:t>
      </w:r>
    </w:p>
    <w:p w:rsidR="002A6C09" w:rsidRDefault="002A6C09" w:rsidP="002A6C09">
      <w:pPr>
        <w:ind w:firstLine="709"/>
        <w:jc w:val="both"/>
      </w:pPr>
    </w:p>
    <w:p w:rsidR="002A6C09" w:rsidRDefault="002A6C09" w:rsidP="002A6C09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A6C09" w:rsidRDefault="002A6C09" w:rsidP="002A6C09">
      <w:pPr>
        <w:jc w:val="both"/>
      </w:pPr>
    </w:p>
    <w:p w:rsidR="002A6C09" w:rsidRDefault="002A6C09" w:rsidP="002A6C09">
      <w:pPr>
        <w:jc w:val="both"/>
      </w:pPr>
    </w:p>
    <w:p w:rsidR="002A6C09" w:rsidRDefault="002A6C09" w:rsidP="002A6C09">
      <w:pPr>
        <w:jc w:val="both"/>
      </w:pPr>
    </w:p>
    <w:p w:rsidR="002A6C09" w:rsidRDefault="002A6C09" w:rsidP="002A6C09">
      <w:pPr>
        <w:jc w:val="both"/>
      </w:pPr>
      <w:r>
        <w:t xml:space="preserve">Председатель </w:t>
      </w:r>
    </w:p>
    <w:p w:rsidR="002A6C09" w:rsidRDefault="002A6C09" w:rsidP="002A6C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EEE" w:rsidRDefault="000E4EEE">
      <w:r>
        <w:separator/>
      </w:r>
    </w:p>
  </w:endnote>
  <w:endnote w:type="continuationSeparator" w:id="0">
    <w:p w:rsidR="000E4EEE" w:rsidRDefault="000E4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EEE" w:rsidRDefault="000E4EEE">
      <w:r>
        <w:separator/>
      </w:r>
    </w:p>
  </w:footnote>
  <w:footnote w:type="continuationSeparator" w:id="0">
    <w:p w:rsidR="000E4EEE" w:rsidRDefault="000E4E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6C09"/>
    <w:rsid w:val="00057575"/>
    <w:rsid w:val="000B3FB2"/>
    <w:rsid w:val="000D628E"/>
    <w:rsid w:val="000E4EEE"/>
    <w:rsid w:val="000E5228"/>
    <w:rsid w:val="00123119"/>
    <w:rsid w:val="00155F7F"/>
    <w:rsid w:val="00232D06"/>
    <w:rsid w:val="002A6C0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27340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2015-03-26T23:16:00Z</cp:lastPrinted>
  <dcterms:created xsi:type="dcterms:W3CDTF">2015-03-25T04:13:00Z</dcterms:created>
  <dcterms:modified xsi:type="dcterms:W3CDTF">2015-03-26T23:16:00Z</dcterms:modified>
</cp:coreProperties>
</file>